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D01" w:rsidRDefault="00041D01" w:rsidP="002239B9">
      <w:pPr>
        <w:spacing w:line="440" w:lineRule="exact"/>
        <w:ind w:right="1200"/>
        <w:rPr>
          <w:rFonts w:ascii="標楷體" w:eastAsia="標楷體"/>
          <w:b/>
          <w:color w:val="000000"/>
          <w:sz w:val="28"/>
        </w:rPr>
      </w:pPr>
      <w:bookmarkStart w:id="0" w:name="_GoBack"/>
      <w:bookmarkEnd w:id="0"/>
      <w:r>
        <w:rPr>
          <w:rFonts w:ascii="標楷體" w:eastAsia="標楷體" w:hint="eastAsia"/>
          <w:b/>
          <w:color w:val="000000"/>
          <w:sz w:val="28"/>
        </w:rPr>
        <w:t>一、選擇：</w:t>
      </w:r>
    </w:p>
    <w:p w:rsidR="00041D01" w:rsidRDefault="00041D01" w:rsidP="002239B9">
      <w:pPr>
        <w:pStyle w:val="1"/>
        <w:numPr>
          <w:ilvl w:val="0"/>
          <w:numId w:val="1"/>
        </w:numPr>
        <w:rPr>
          <w:rStyle w:val="PageNumbe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B05C1F">
        <w:rPr>
          <w:rStyle w:val="char"/>
          <w:rFonts w:hint="eastAsia"/>
        </w:rPr>
        <w:t>若想畫出附圖</w:t>
      </w:r>
      <w:r w:rsidRPr="00B05C1F">
        <w:rPr>
          <w:rStyle w:val="char"/>
        </w:rPr>
        <w:t>1</w:t>
      </w:r>
      <w:r w:rsidRPr="00B05C1F">
        <w:rPr>
          <w:rStyle w:val="char"/>
          <w:rFonts w:hint="eastAsia"/>
        </w:rPr>
        <w:t>的圖形，則下列哪一程式區塊接在圖</w:t>
      </w:r>
      <w:r w:rsidRPr="00B05C1F">
        <w:rPr>
          <w:rStyle w:val="char"/>
        </w:rPr>
        <w:t>2</w:t>
      </w:r>
      <w:r w:rsidRPr="00B05C1F">
        <w:rPr>
          <w:rStyle w:val="char"/>
          <w:rFonts w:hint="eastAsia"/>
        </w:rPr>
        <w:t>程式中的「？」，將</w:t>
      </w:r>
      <w:r w:rsidRPr="00B05C1F">
        <w:rPr>
          <w:rStyle w:val="char"/>
          <w:rFonts w:hint="eastAsia"/>
          <w:u w:val="double"/>
        </w:rPr>
        <w:t>無法</w:t>
      </w:r>
      <w:r w:rsidRPr="00B05C1F">
        <w:rPr>
          <w:rStyle w:val="char"/>
          <w:rFonts w:hint="eastAsia"/>
        </w:rPr>
        <w:t>達到目的？</w:t>
      </w:r>
      <w:r w:rsidRPr="00B05C1F">
        <w:rPr>
          <w:rStyle w:val="char"/>
        </w:rPr>
        <w:br/>
      </w:r>
      <w:r w:rsidRPr="00C650E6">
        <w:rPr>
          <w:rStyle w:val="PageNumbe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196.5pt">
            <v:imagedata r:id="rId7" r:href="rId8"/>
          </v:shape>
        </w:pict>
      </w:r>
      <w:r w:rsidRPr="00B05C1F">
        <w:rPr>
          <w:rStyle w:val="char"/>
        </w:rPr>
        <w:br/>
      </w:r>
      <w:r w:rsidRPr="00C650E6">
        <w:rPr>
          <w:rStyle w:val="PageNumber"/>
        </w:rPr>
        <w:pict>
          <v:shape id="_x0000_i1026" type="#_x0000_t75" style="width:108pt;height:165pt">
            <v:imagedata r:id="rId9" r:href="rId10"/>
          </v:shape>
        </w:pict>
      </w:r>
      <w:r w:rsidRPr="00B05C1F">
        <w:rPr>
          <w:rStyle w:val="char"/>
          <w:rFonts w:hint="eastAsia"/>
        </w:rPr>
        <w:t xml:space="preserve">　</w:t>
      </w:r>
      <w:r w:rsidRPr="00C650E6">
        <w:rPr>
          <w:rStyle w:val="PageNumber"/>
        </w:rPr>
        <w:pict>
          <v:shape id="_x0000_i1027" type="#_x0000_t75" style="width:108pt;height:162pt">
            <v:imagedata r:id="rId11" r:href="rId12"/>
          </v:shape>
        </w:pict>
      </w:r>
      <w:r w:rsidRPr="00B05C1F">
        <w:rPr>
          <w:rStyle w:val="char"/>
          <w:rFonts w:hint="eastAsia"/>
        </w:rPr>
        <w:t xml:space="preserve">　</w:t>
      </w:r>
      <w:r w:rsidRPr="00C650E6">
        <w:rPr>
          <w:rStyle w:val="PageNumber"/>
        </w:rPr>
        <w:pict>
          <v:shape id="_x0000_i1028" type="#_x0000_t75" style="width:108pt;height:161.25pt">
            <v:imagedata r:id="rId13" r:href="rId14"/>
          </v:shape>
        </w:pict>
      </w:r>
      <w:r w:rsidRPr="00B05C1F">
        <w:rPr>
          <w:rStyle w:val="char"/>
          <w:rFonts w:hint="eastAsia"/>
        </w:rPr>
        <w:t xml:space="preserve">　</w:t>
      </w:r>
      <w:r w:rsidRPr="00C650E6">
        <w:rPr>
          <w:rStyle w:val="PageNumber"/>
        </w:rPr>
        <w:pict>
          <v:shape id="_x0000_i1029" type="#_x0000_t75" style="width:108pt;height:165pt">
            <v:imagedata r:id="rId15" r:href="rId16"/>
          </v:shape>
        </w:pict>
      </w:r>
    </w:p>
    <w:p w:rsidR="00041D01" w:rsidRDefault="00041D01" w:rsidP="00024856">
      <w:pPr>
        <w:pStyle w:val="1"/>
        <w:rPr>
          <w:rStyle w:val="char0"/>
        </w:rPr>
      </w:pPr>
      <w:r w:rsidRPr="00B05C1F">
        <w:rPr>
          <w:rStyle w:val="char0"/>
          <w:rFonts w:hint="eastAsia"/>
        </w:rPr>
        <w:t>《答案》</w:t>
      </w:r>
      <w:r w:rsidRPr="00B05C1F">
        <w:rPr>
          <w:rStyle w:val="char0"/>
        </w:rPr>
        <w:t>A</w:t>
      </w:r>
    </w:p>
    <w:p w:rsidR="00041D01" w:rsidRDefault="00041D01" w:rsidP="00F61479">
      <w:pPr>
        <w:pStyle w:val="1"/>
        <w:rPr>
          <w:rStyle w:val="char1"/>
        </w:rPr>
      </w:pPr>
      <w:r w:rsidRPr="00B05C1F">
        <w:rPr>
          <w:rStyle w:val="char1"/>
          <w:rFonts w:hint="eastAsia"/>
        </w:rPr>
        <w:t>詳解：選項</w:t>
      </w:r>
      <w:r w:rsidRPr="00B05C1F">
        <w:rPr>
          <w:rStyle w:val="char1"/>
        </w:rPr>
        <w:t>(A)</w:t>
      </w:r>
      <w:r w:rsidRPr="00B05C1F">
        <w:rPr>
          <w:rStyle w:val="char1"/>
          <w:rFonts w:hint="eastAsia"/>
        </w:rPr>
        <w:t>中，下筆後馬上停筆，因此無法畫出任何筆跡。</w:t>
      </w:r>
    </w:p>
    <w:p w:rsidR="00041D01" w:rsidRDefault="00041D01" w:rsidP="00F61479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D26D32">
        <w:rPr>
          <w:rStyle w:val="char"/>
          <w:rFonts w:hint="eastAsia"/>
        </w:rPr>
        <w:t>下列關於電烙鐵與銲接的敘述，何者</w:t>
      </w:r>
      <w:r w:rsidRPr="00D26D32">
        <w:rPr>
          <w:rStyle w:val="char"/>
          <w:rFonts w:hint="eastAsia"/>
          <w:u w:val="double"/>
        </w:rPr>
        <w:t>錯誤</w:t>
      </w:r>
      <w:r w:rsidRPr="00D26D32">
        <w:rPr>
          <w:rStyle w:val="char"/>
          <w:rFonts w:hint="eastAsia"/>
        </w:rPr>
        <w:t xml:space="preserve">？　</w:t>
      </w:r>
      <w:r w:rsidRPr="00D26D32">
        <w:rPr>
          <w:rStyle w:val="char"/>
        </w:rPr>
        <w:t>(A)</w:t>
      </w:r>
      <w:r w:rsidRPr="00D26D32">
        <w:rPr>
          <w:rStyle w:val="char"/>
          <w:rFonts w:hint="eastAsia"/>
        </w:rPr>
        <w:t xml:space="preserve">要確認電烙鐵溫度是否夠高時，可用烙鐵頭碰觸導線進行測試　</w:t>
      </w:r>
      <w:r w:rsidRPr="00D26D32">
        <w:rPr>
          <w:rStyle w:val="char"/>
        </w:rPr>
        <w:t>(B)</w:t>
      </w:r>
      <w:r w:rsidRPr="00D26D32">
        <w:rPr>
          <w:rStyle w:val="char"/>
          <w:rFonts w:hint="eastAsia"/>
        </w:rPr>
        <w:t xml:space="preserve">銲接時會產生有害氣體，應在通風處操作　</w:t>
      </w:r>
      <w:r w:rsidRPr="00D26D32">
        <w:rPr>
          <w:rStyle w:val="char"/>
        </w:rPr>
        <w:t>(C)</w:t>
      </w:r>
      <w:r w:rsidRPr="00D26D32">
        <w:rPr>
          <w:rStyle w:val="char"/>
          <w:rFonts w:hint="eastAsia"/>
        </w:rPr>
        <w:t xml:space="preserve">銲接時，須先以烙鐵頭加熱銲接點，再熔化錫絲包覆銲接點　</w:t>
      </w:r>
      <w:r w:rsidRPr="00D26D32">
        <w:rPr>
          <w:rStyle w:val="char"/>
        </w:rPr>
        <w:t>(D)</w:t>
      </w:r>
      <w:r w:rsidRPr="00D26D32">
        <w:rPr>
          <w:rStyle w:val="char"/>
          <w:rFonts w:hint="eastAsia"/>
        </w:rPr>
        <w:t>長時間不用時應斷電，不可持續加熱</w:t>
      </w:r>
    </w:p>
    <w:p w:rsidR="00041D01" w:rsidRDefault="00041D01" w:rsidP="00CC3B0B">
      <w:pPr>
        <w:pStyle w:val="1"/>
        <w:rPr>
          <w:rStyle w:val="char0"/>
        </w:rPr>
      </w:pPr>
      <w:r w:rsidRPr="00D26D32">
        <w:rPr>
          <w:rStyle w:val="char0"/>
          <w:rFonts w:hint="eastAsia"/>
        </w:rPr>
        <w:t>《答案》</w:t>
      </w:r>
      <w:r w:rsidRPr="00D26D32">
        <w:rPr>
          <w:rStyle w:val="char0"/>
        </w:rPr>
        <w:t>A</w:t>
      </w:r>
    </w:p>
    <w:p w:rsidR="00041D01" w:rsidRDefault="00041D01" w:rsidP="00CC3B0B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303FA5">
        <w:rPr>
          <w:rStyle w:val="char"/>
          <w:rFonts w:hint="eastAsia"/>
        </w:rPr>
        <w:t>關於線鋸機及其使用注意事項，下列何者</w:t>
      </w:r>
      <w:r w:rsidRPr="00303FA5">
        <w:rPr>
          <w:rStyle w:val="char"/>
          <w:rFonts w:hint="eastAsia"/>
          <w:u w:val="double"/>
        </w:rPr>
        <w:t>錯誤</w:t>
      </w:r>
      <w:r w:rsidRPr="00303FA5">
        <w:rPr>
          <w:rStyle w:val="char"/>
          <w:rFonts w:hint="eastAsia"/>
        </w:rPr>
        <w:t xml:space="preserve">？　</w:t>
      </w:r>
      <w:r w:rsidRPr="00303FA5">
        <w:rPr>
          <w:rStyle w:val="char"/>
        </w:rPr>
        <w:t>(A)</w:t>
      </w:r>
      <w:r w:rsidRPr="00303FA5">
        <w:rPr>
          <w:rStyle w:val="char"/>
          <w:rFonts w:hint="eastAsia"/>
        </w:rPr>
        <w:t xml:space="preserve">操作前應將長髮紮起　</w:t>
      </w:r>
      <w:r w:rsidRPr="00303FA5">
        <w:rPr>
          <w:rStyle w:val="char"/>
        </w:rPr>
        <w:t>(B)</w:t>
      </w:r>
      <w:r w:rsidRPr="00303FA5">
        <w:rPr>
          <w:rStyle w:val="char"/>
          <w:rFonts w:hint="eastAsia"/>
        </w:rPr>
        <w:t xml:space="preserve">先確認鋸條方向是否正確　</w:t>
      </w:r>
      <w:r w:rsidRPr="00303FA5">
        <w:rPr>
          <w:rStyle w:val="char"/>
        </w:rPr>
        <w:t>(C)</w:t>
      </w:r>
      <w:r w:rsidRPr="00303FA5">
        <w:rPr>
          <w:rStyle w:val="char"/>
          <w:rFonts w:hint="eastAsia"/>
        </w:rPr>
        <w:t xml:space="preserve">戴上手套以保護手部割傷　</w:t>
      </w:r>
      <w:r w:rsidRPr="00303FA5">
        <w:rPr>
          <w:rStyle w:val="char"/>
        </w:rPr>
        <w:t>(D)</w:t>
      </w:r>
      <w:r w:rsidRPr="00303FA5">
        <w:rPr>
          <w:rStyle w:val="char"/>
          <w:rFonts w:hint="eastAsia"/>
        </w:rPr>
        <w:t>鋸切時須用雙手壓住工作物</w:t>
      </w:r>
    </w:p>
    <w:p w:rsidR="00041D01" w:rsidRDefault="00041D01" w:rsidP="009A7D57">
      <w:pPr>
        <w:pStyle w:val="1"/>
        <w:rPr>
          <w:rStyle w:val="char0"/>
        </w:rPr>
      </w:pPr>
      <w:r w:rsidRPr="00303FA5">
        <w:rPr>
          <w:rStyle w:val="char0"/>
          <w:rFonts w:hint="eastAsia"/>
        </w:rPr>
        <w:t>《答案》</w:t>
      </w:r>
      <w:r w:rsidRPr="00303FA5">
        <w:rPr>
          <w:rStyle w:val="char0"/>
        </w:rPr>
        <w:t>C</w:t>
      </w:r>
    </w:p>
    <w:p w:rsidR="00041D01" w:rsidRDefault="00041D01" w:rsidP="00F739E7">
      <w:pPr>
        <w:pStyle w:val="1"/>
        <w:rPr>
          <w:rStyle w:val="char1"/>
        </w:rPr>
      </w:pPr>
      <w:r w:rsidRPr="00303FA5">
        <w:rPr>
          <w:rStyle w:val="char1"/>
          <w:rFonts w:hint="eastAsia"/>
        </w:rPr>
        <w:t>詳解：操作線鋸機時不可戴手套，以免被機器捲入。</w:t>
      </w:r>
    </w:p>
    <w:p w:rsidR="00041D01" w:rsidRDefault="00041D01" w:rsidP="00F739E7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PageNumbe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9C24E2">
        <w:rPr>
          <w:rStyle w:val="char"/>
          <w:rFonts w:hint="eastAsia"/>
          <w:u w:val="single"/>
        </w:rPr>
        <w:t>小明</w:t>
      </w:r>
      <w:r w:rsidRPr="009C24E2">
        <w:rPr>
          <w:rStyle w:val="char"/>
          <w:rFonts w:hint="eastAsia"/>
        </w:rPr>
        <w:t>想寫一個抽籤程式，每次執行程式時要抽出</w:t>
      </w:r>
      <w:r w:rsidRPr="009C24E2">
        <w:rPr>
          <w:rStyle w:val="char"/>
        </w:rPr>
        <w:t>4</w:t>
      </w:r>
      <w:r w:rsidRPr="009C24E2">
        <w:rPr>
          <w:rStyle w:val="char"/>
          <w:rFonts w:hint="eastAsia"/>
        </w:rPr>
        <w:t>個介於</w:t>
      </w:r>
      <w:r w:rsidRPr="009C24E2">
        <w:rPr>
          <w:rStyle w:val="char"/>
        </w:rPr>
        <w:t>1</w:t>
      </w:r>
      <w:r w:rsidRPr="009C24E2">
        <w:rPr>
          <w:rStyle w:val="char"/>
          <w:rFonts w:hint="eastAsia"/>
        </w:rPr>
        <w:t>～</w:t>
      </w:r>
      <w:r w:rsidRPr="009C24E2">
        <w:rPr>
          <w:rStyle w:val="char"/>
        </w:rPr>
        <w:t>30</w:t>
      </w:r>
      <w:r w:rsidRPr="009C24E2">
        <w:rPr>
          <w:rStyle w:val="char"/>
          <w:rFonts w:hint="eastAsia"/>
        </w:rPr>
        <w:t>且不重複的數字，存入「抽籤清單」中，請問下列程式</w:t>
      </w:r>
      <w:r w:rsidRPr="009C24E2">
        <w:rPr>
          <w:rStyle w:val="char"/>
          <w:rFonts w:hint="eastAsia"/>
          <w:u w:val="double"/>
        </w:rPr>
        <w:t>未達到</w:t>
      </w:r>
      <w:r w:rsidRPr="009C24E2">
        <w:rPr>
          <w:rStyle w:val="char"/>
          <w:rFonts w:hint="eastAsia"/>
        </w:rPr>
        <w:t xml:space="preserve">哪一項需求？　</w:t>
      </w:r>
      <w:r w:rsidRPr="009C24E2">
        <w:rPr>
          <w:rStyle w:val="char"/>
        </w:rPr>
        <w:t>(A)</w:t>
      </w:r>
      <w:r w:rsidRPr="009C24E2">
        <w:rPr>
          <w:rStyle w:val="char"/>
          <w:rFonts w:hint="eastAsia"/>
        </w:rPr>
        <w:t>要取出</w:t>
      </w:r>
      <w:r w:rsidRPr="009C24E2">
        <w:rPr>
          <w:rStyle w:val="char"/>
        </w:rPr>
        <w:t>4</w:t>
      </w:r>
      <w:r w:rsidRPr="009C24E2">
        <w:rPr>
          <w:rStyle w:val="char"/>
          <w:rFonts w:hint="eastAsia"/>
        </w:rPr>
        <w:t xml:space="preserve">個數字　</w:t>
      </w:r>
      <w:r w:rsidRPr="009C24E2">
        <w:rPr>
          <w:rStyle w:val="char"/>
        </w:rPr>
        <w:t>(B)</w:t>
      </w:r>
      <w:r w:rsidRPr="009C24E2">
        <w:rPr>
          <w:rStyle w:val="char"/>
          <w:rFonts w:hint="eastAsia"/>
        </w:rPr>
        <w:t xml:space="preserve">要隨機取號　</w:t>
      </w:r>
      <w:r w:rsidRPr="009C24E2">
        <w:rPr>
          <w:rStyle w:val="char"/>
        </w:rPr>
        <w:t>(C)</w:t>
      </w:r>
      <w:r w:rsidRPr="009C24E2">
        <w:rPr>
          <w:rStyle w:val="char"/>
          <w:rFonts w:hint="eastAsia"/>
        </w:rPr>
        <w:t xml:space="preserve">號碼不能重複　</w:t>
      </w:r>
      <w:r w:rsidRPr="009C24E2">
        <w:rPr>
          <w:rStyle w:val="char"/>
        </w:rPr>
        <w:t>(D)</w:t>
      </w:r>
      <w:r w:rsidRPr="009C24E2">
        <w:rPr>
          <w:rStyle w:val="char"/>
          <w:rFonts w:hint="eastAsia"/>
        </w:rPr>
        <w:t>號碼要介於</w:t>
      </w:r>
      <w:r w:rsidRPr="009C24E2">
        <w:rPr>
          <w:rStyle w:val="char"/>
        </w:rPr>
        <w:t>1</w:t>
      </w:r>
      <w:r w:rsidRPr="009C24E2">
        <w:rPr>
          <w:rStyle w:val="char"/>
          <w:rFonts w:hint="eastAsia"/>
        </w:rPr>
        <w:t>～</w:t>
      </w:r>
      <w:r w:rsidRPr="009C24E2">
        <w:rPr>
          <w:rStyle w:val="char"/>
        </w:rPr>
        <w:t>30</w:t>
      </w:r>
      <w:r w:rsidRPr="009C24E2">
        <w:rPr>
          <w:rStyle w:val="char"/>
          <w:rFonts w:hint="eastAsia"/>
        </w:rPr>
        <w:t>之間</w:t>
      </w:r>
      <w:r w:rsidRPr="009C24E2">
        <w:rPr>
          <w:rStyle w:val="char"/>
        </w:rPr>
        <w:br/>
      </w:r>
      <w:r w:rsidRPr="00C650E6">
        <w:rPr>
          <w:rStyle w:val="PageNumber"/>
        </w:rPr>
        <w:pict>
          <v:shape id="圖片 10" o:spid="_x0000_i1030" type="#_x0000_t75" style="width:181.5pt;height:98.25pt;visibility:visible">
            <v:imagedata r:id="rId17" o:title=""/>
          </v:shape>
        </w:pict>
      </w:r>
    </w:p>
    <w:p w:rsidR="00041D01" w:rsidRDefault="00041D01" w:rsidP="001260F1">
      <w:pPr>
        <w:pStyle w:val="1"/>
        <w:rPr>
          <w:rStyle w:val="char0"/>
        </w:rPr>
      </w:pPr>
      <w:r w:rsidRPr="009C24E2">
        <w:rPr>
          <w:rStyle w:val="char0"/>
          <w:rFonts w:hint="eastAsia"/>
        </w:rPr>
        <w:t>《答案》</w:t>
      </w:r>
      <w:r w:rsidRPr="009C24E2">
        <w:rPr>
          <w:rStyle w:val="char0"/>
        </w:rPr>
        <w:t>C</w:t>
      </w:r>
    </w:p>
    <w:p w:rsidR="00041D01" w:rsidRDefault="00041D01" w:rsidP="001260F1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PageNumbe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B05C1F">
        <w:rPr>
          <w:rStyle w:val="char"/>
          <w:rFonts w:hint="eastAsia"/>
          <w:u w:val="single"/>
        </w:rPr>
        <w:t>小群</w:t>
      </w:r>
      <w:r w:rsidRPr="00B05C1F">
        <w:rPr>
          <w:rStyle w:val="char"/>
          <w:rFonts w:hint="eastAsia"/>
        </w:rPr>
        <w:t>想利用附圖</w:t>
      </w:r>
      <w:r w:rsidRPr="00B05C1F">
        <w:rPr>
          <w:rStyle w:val="char"/>
        </w:rPr>
        <w:t>1</w:t>
      </w:r>
      <w:r w:rsidRPr="00B05C1F">
        <w:rPr>
          <w:rStyle w:val="char"/>
          <w:rFonts w:hint="eastAsia"/>
        </w:rPr>
        <w:t>的程式，在舞臺上繪製出圍繞舞臺中心、平均分布的</w:t>
      </w:r>
      <w:r w:rsidRPr="00B05C1F">
        <w:rPr>
          <w:rStyle w:val="char"/>
        </w:rPr>
        <w:t>4</w:t>
      </w:r>
      <w:r w:rsidRPr="00B05C1F">
        <w:rPr>
          <w:rStyle w:val="char"/>
          <w:rFonts w:hint="eastAsia"/>
        </w:rPr>
        <w:t>個正三角形，如圖</w:t>
      </w:r>
      <w:r w:rsidRPr="00B05C1F">
        <w:rPr>
          <w:rStyle w:val="char"/>
        </w:rPr>
        <w:t>2</w:t>
      </w:r>
      <w:r w:rsidRPr="00B05C1F">
        <w:rPr>
          <w:rStyle w:val="char"/>
          <w:rFonts w:hint="eastAsia"/>
        </w:rPr>
        <w:t>所示。則圖</w:t>
      </w:r>
      <w:r w:rsidRPr="00B05C1F">
        <w:rPr>
          <w:rStyle w:val="char"/>
        </w:rPr>
        <w:t>1</w:t>
      </w:r>
      <w:r w:rsidRPr="00B05C1F">
        <w:rPr>
          <w:rStyle w:val="char"/>
          <w:rFonts w:hint="eastAsia"/>
        </w:rPr>
        <w:t xml:space="preserve">中的「？」應填上什麼數字？　</w:t>
      </w:r>
      <w:r w:rsidRPr="00B05C1F">
        <w:rPr>
          <w:rStyle w:val="char"/>
        </w:rPr>
        <w:t>(A)60</w:t>
      </w:r>
      <w:r w:rsidRPr="00B05C1F">
        <w:rPr>
          <w:rStyle w:val="char"/>
          <w:rFonts w:hint="eastAsia"/>
        </w:rPr>
        <w:t xml:space="preserve">　</w:t>
      </w:r>
      <w:r w:rsidRPr="00B05C1F">
        <w:rPr>
          <w:rStyle w:val="char"/>
        </w:rPr>
        <w:t>(B)90</w:t>
      </w:r>
      <w:r w:rsidRPr="00B05C1F">
        <w:rPr>
          <w:rStyle w:val="char"/>
          <w:rFonts w:hint="eastAsia"/>
        </w:rPr>
        <w:t xml:space="preserve">　</w:t>
      </w:r>
      <w:r w:rsidRPr="00B05C1F">
        <w:rPr>
          <w:rStyle w:val="char"/>
        </w:rPr>
        <w:t>(C)120</w:t>
      </w:r>
      <w:r w:rsidRPr="00B05C1F">
        <w:rPr>
          <w:rStyle w:val="char"/>
          <w:rFonts w:hint="eastAsia"/>
        </w:rPr>
        <w:t xml:space="preserve">　</w:t>
      </w:r>
      <w:r w:rsidRPr="00B05C1F">
        <w:rPr>
          <w:rStyle w:val="char"/>
        </w:rPr>
        <w:t>(D)180</w:t>
      </w:r>
      <w:r w:rsidRPr="00B05C1F">
        <w:rPr>
          <w:rStyle w:val="char"/>
        </w:rPr>
        <w:br/>
      </w:r>
      <w:r w:rsidRPr="00C650E6">
        <w:rPr>
          <w:rStyle w:val="PageNumber"/>
        </w:rPr>
        <w:pict>
          <v:shape id="_x0000_i1031" type="#_x0000_t75" style="width:195.75pt;height:266.25pt">
            <v:imagedata r:id="rId18" r:href="rId19"/>
          </v:shape>
        </w:pict>
      </w:r>
    </w:p>
    <w:p w:rsidR="00041D01" w:rsidRDefault="00041D01" w:rsidP="007827FD">
      <w:pPr>
        <w:pStyle w:val="1"/>
        <w:rPr>
          <w:rStyle w:val="char0"/>
        </w:rPr>
      </w:pPr>
      <w:r w:rsidRPr="00B05C1F">
        <w:rPr>
          <w:rStyle w:val="char0"/>
          <w:rFonts w:hint="eastAsia"/>
        </w:rPr>
        <w:t>《答案》</w:t>
      </w:r>
      <w:r w:rsidRPr="00B05C1F">
        <w:rPr>
          <w:rStyle w:val="char0"/>
        </w:rPr>
        <w:t>B</w:t>
      </w:r>
    </w:p>
    <w:p w:rsidR="00041D01" w:rsidRDefault="00041D01" w:rsidP="007C3516">
      <w:pPr>
        <w:pStyle w:val="1"/>
        <w:rPr>
          <w:rStyle w:val="char1"/>
        </w:rPr>
      </w:pPr>
      <w:r w:rsidRPr="00B05C1F">
        <w:rPr>
          <w:rStyle w:val="char1"/>
          <w:rFonts w:hint="eastAsia"/>
        </w:rPr>
        <w:t>詳解：共有</w:t>
      </w:r>
      <w:r w:rsidRPr="00B05C1F">
        <w:rPr>
          <w:rStyle w:val="char1"/>
        </w:rPr>
        <w:t>4</w:t>
      </w:r>
      <w:r w:rsidRPr="00B05C1F">
        <w:rPr>
          <w:rStyle w:val="char1"/>
          <w:rFonts w:hint="eastAsia"/>
        </w:rPr>
        <w:t>個正三角形，故每畫完</w:t>
      </w:r>
      <w:r w:rsidRPr="00B05C1F">
        <w:rPr>
          <w:rStyle w:val="char1"/>
        </w:rPr>
        <w:t>1</w:t>
      </w:r>
      <w:r w:rsidRPr="00B05C1F">
        <w:rPr>
          <w:rStyle w:val="char1"/>
          <w:rFonts w:hint="eastAsia"/>
        </w:rPr>
        <w:t>個要旋轉</w:t>
      </w:r>
      <w:r w:rsidRPr="00B05C1F">
        <w:rPr>
          <w:rStyle w:val="char1"/>
        </w:rPr>
        <w:t>360÷4</w:t>
      </w:r>
      <w:r w:rsidRPr="00B05C1F">
        <w:rPr>
          <w:rStyle w:val="char1"/>
          <w:rFonts w:hint="eastAsia"/>
        </w:rPr>
        <w:t>＝</w:t>
      </w:r>
      <w:r w:rsidRPr="00B05C1F">
        <w:rPr>
          <w:rStyle w:val="char1"/>
        </w:rPr>
        <w:t>90</w:t>
      </w:r>
      <w:r w:rsidRPr="00B05C1F">
        <w:rPr>
          <w:rStyle w:val="char1"/>
          <w:rFonts w:hint="eastAsia"/>
        </w:rPr>
        <w:t>度。</w:t>
      </w:r>
    </w:p>
    <w:p w:rsidR="00041D01" w:rsidRDefault="00041D01" w:rsidP="007C3516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PageNumbe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303FA5">
        <w:rPr>
          <w:rStyle w:val="char"/>
          <w:rFonts w:hint="eastAsia"/>
        </w:rPr>
        <w:t>阿海收拾鑽床鑽頭時不小心遺失了標籤，請問下列哪一個才是木材專用的木工鑽頭？</w:t>
      </w:r>
      <w:r w:rsidRPr="00303FA5">
        <w:rPr>
          <w:rStyle w:val="char"/>
        </w:rPr>
        <w:br/>
      </w:r>
      <w:r w:rsidRPr="00C650E6">
        <w:rPr>
          <w:rStyle w:val="PageNumber"/>
        </w:rPr>
        <w:pict>
          <v:shape id="_x0000_i1032" type="#_x0000_t75" style="width:57.75pt;height:84.75pt">
            <v:imagedata r:id="rId20" o:title=""/>
          </v:shape>
        </w:pict>
      </w:r>
      <w:r w:rsidRPr="00C650E6">
        <w:rPr>
          <w:rStyle w:val="PageNumber"/>
        </w:rPr>
        <w:pict>
          <v:shape id="_x0000_i1033" type="#_x0000_t75" style="width:59.25pt;height:84.75pt">
            <v:imagedata r:id="rId21" o:title=""/>
          </v:shape>
        </w:pict>
      </w:r>
      <w:r w:rsidRPr="00C650E6">
        <w:rPr>
          <w:rStyle w:val="PageNumber"/>
        </w:rPr>
        <w:pict>
          <v:shape id="_x0000_i1034" type="#_x0000_t75" style="width:48.75pt;height:83.25pt">
            <v:imagedata r:id="rId22" o:title=""/>
          </v:shape>
        </w:pict>
      </w:r>
    </w:p>
    <w:p w:rsidR="00041D01" w:rsidRDefault="00041D01" w:rsidP="00222FF7">
      <w:pPr>
        <w:pStyle w:val="1"/>
        <w:rPr>
          <w:rStyle w:val="char0"/>
        </w:rPr>
      </w:pPr>
      <w:r w:rsidRPr="00303FA5">
        <w:rPr>
          <w:rStyle w:val="char0"/>
          <w:rFonts w:hint="eastAsia"/>
        </w:rPr>
        <w:t>《答案》</w:t>
      </w:r>
      <w:r w:rsidRPr="00303FA5">
        <w:rPr>
          <w:rStyle w:val="char0"/>
        </w:rPr>
        <w:t>A</w:t>
      </w:r>
    </w:p>
    <w:p w:rsidR="00041D01" w:rsidRDefault="00041D01" w:rsidP="00222FF7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PageNumbe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742CC7">
        <w:rPr>
          <w:rStyle w:val="char"/>
          <w:rFonts w:hint="eastAsia"/>
        </w:rPr>
        <w:t>有一清單如附圖</w:t>
      </w:r>
      <w:r w:rsidRPr="00742CC7">
        <w:rPr>
          <w:rStyle w:val="char"/>
        </w:rPr>
        <w:t>1</w:t>
      </w:r>
      <w:r w:rsidRPr="00742CC7">
        <w:rPr>
          <w:rStyle w:val="char"/>
          <w:rFonts w:hint="eastAsia"/>
        </w:rPr>
        <w:t>所示，若執行圖</w:t>
      </w:r>
      <w:r w:rsidRPr="00742CC7">
        <w:rPr>
          <w:rStyle w:val="char"/>
        </w:rPr>
        <w:t>2</w:t>
      </w:r>
      <w:r w:rsidRPr="00742CC7">
        <w:rPr>
          <w:rStyle w:val="char"/>
          <w:rFonts w:hint="eastAsia"/>
        </w:rPr>
        <w:t>指令後，清單內容應變更為下列何者？</w:t>
      </w:r>
      <w:r w:rsidRPr="00742CC7">
        <w:rPr>
          <w:rStyle w:val="char"/>
        </w:rPr>
        <w:br/>
      </w:r>
      <w:r w:rsidRPr="00C650E6">
        <w:rPr>
          <w:rStyle w:val="PageNumber"/>
        </w:rPr>
        <w:pict>
          <v:shape id="_x0000_i1035" type="#_x0000_t75" style="width:195.75pt;height:180.75pt">
            <v:imagedata r:id="rId23" r:href="rId24"/>
          </v:shape>
        </w:pict>
      </w:r>
      <w:r w:rsidRPr="00742CC7">
        <w:rPr>
          <w:rStyle w:val="char"/>
        </w:rPr>
        <w:br/>
      </w:r>
      <w:r w:rsidRPr="00C650E6">
        <w:rPr>
          <w:rStyle w:val="PageNumber"/>
        </w:rPr>
        <w:pict>
          <v:shape id="_x0000_i1036" type="#_x0000_t75" style="width:104.25pt;height:149.25pt">
            <v:imagedata r:id="rId25" r:href="rId26"/>
          </v:shape>
        </w:pict>
      </w:r>
      <w:r w:rsidRPr="00742CC7">
        <w:rPr>
          <w:rStyle w:val="char"/>
          <w:rFonts w:hint="eastAsia"/>
        </w:rPr>
        <w:t xml:space="preserve">　</w:t>
      </w:r>
      <w:r w:rsidRPr="00C650E6">
        <w:rPr>
          <w:rStyle w:val="PageNumber"/>
        </w:rPr>
        <w:pict>
          <v:shape id="_x0000_i1037" type="#_x0000_t75" style="width:97.5pt;height:149.25pt">
            <v:imagedata r:id="rId27" r:href="rId28"/>
          </v:shape>
        </w:pict>
      </w:r>
      <w:r w:rsidRPr="00742CC7">
        <w:rPr>
          <w:rStyle w:val="char"/>
          <w:rFonts w:hint="eastAsia"/>
        </w:rPr>
        <w:t xml:space="preserve">　</w:t>
      </w:r>
      <w:r w:rsidRPr="00C650E6">
        <w:rPr>
          <w:rStyle w:val="PageNumber"/>
        </w:rPr>
        <w:pict>
          <v:shape id="_x0000_i1038" type="#_x0000_t75" style="width:97.5pt;height:149.25pt">
            <v:imagedata r:id="rId29" r:href="rId30"/>
          </v:shape>
        </w:pict>
      </w:r>
      <w:r w:rsidRPr="00742CC7">
        <w:rPr>
          <w:rStyle w:val="char"/>
          <w:rFonts w:hint="eastAsia"/>
        </w:rPr>
        <w:t xml:space="preserve">　</w:t>
      </w:r>
      <w:r w:rsidRPr="00C650E6">
        <w:rPr>
          <w:rStyle w:val="PageNumber"/>
        </w:rPr>
        <w:pict>
          <v:shape id="_x0000_i1039" type="#_x0000_t75" style="width:97.5pt;height:149.25pt">
            <v:imagedata r:id="rId31" r:href="rId32"/>
          </v:shape>
        </w:pict>
      </w:r>
    </w:p>
    <w:p w:rsidR="00041D01" w:rsidRDefault="00041D01" w:rsidP="002E3222">
      <w:pPr>
        <w:pStyle w:val="1"/>
        <w:rPr>
          <w:rStyle w:val="char0"/>
        </w:rPr>
      </w:pPr>
      <w:r w:rsidRPr="00742CC7">
        <w:rPr>
          <w:rStyle w:val="char0"/>
          <w:rFonts w:hint="eastAsia"/>
        </w:rPr>
        <w:t>《答案》</w:t>
      </w:r>
      <w:r w:rsidRPr="00742CC7">
        <w:rPr>
          <w:rStyle w:val="char0"/>
        </w:rPr>
        <w:t>B</w:t>
      </w:r>
    </w:p>
    <w:p w:rsidR="00041D01" w:rsidRDefault="00041D01" w:rsidP="009118D9">
      <w:pPr>
        <w:pStyle w:val="1"/>
        <w:rPr>
          <w:rStyle w:val="char1"/>
        </w:rPr>
      </w:pPr>
      <w:r w:rsidRPr="00742CC7">
        <w:rPr>
          <w:rStyle w:val="char1"/>
          <w:rFonts w:hint="eastAsia"/>
        </w:rPr>
        <w:t>詳解：替換不影響長度。</w:t>
      </w:r>
    </w:p>
    <w:p w:rsidR="00041D01" w:rsidRDefault="00041D01" w:rsidP="009118D9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614947">
        <w:rPr>
          <w:rStyle w:val="char"/>
          <w:rFonts w:hint="eastAsia"/>
        </w:rPr>
        <w:t xml:space="preserve">在設計思考的流程中，要能將問題處理得恰到好處，最重要的是哪一個要素？　</w:t>
      </w:r>
      <w:r w:rsidRPr="00614947">
        <w:rPr>
          <w:rStyle w:val="char"/>
        </w:rPr>
        <w:t>(A)</w:t>
      </w:r>
      <w:r w:rsidRPr="00614947">
        <w:rPr>
          <w:rStyle w:val="char"/>
          <w:rFonts w:hint="eastAsia"/>
        </w:rPr>
        <w:t xml:space="preserve">定義需求　</w:t>
      </w:r>
      <w:r w:rsidRPr="00614947">
        <w:rPr>
          <w:rStyle w:val="char"/>
        </w:rPr>
        <w:t>(B)</w:t>
      </w:r>
      <w:r w:rsidRPr="00614947">
        <w:rPr>
          <w:rStyle w:val="char"/>
          <w:rFonts w:hint="eastAsia"/>
        </w:rPr>
        <w:t xml:space="preserve">同理心　</w:t>
      </w:r>
      <w:r w:rsidRPr="00614947">
        <w:rPr>
          <w:rStyle w:val="char"/>
        </w:rPr>
        <w:t>(C)</w:t>
      </w:r>
      <w:r w:rsidRPr="00614947">
        <w:rPr>
          <w:rStyle w:val="char"/>
          <w:rFonts w:hint="eastAsia"/>
        </w:rPr>
        <w:t xml:space="preserve">發想方案　</w:t>
      </w:r>
      <w:r w:rsidRPr="00614947">
        <w:rPr>
          <w:rStyle w:val="char"/>
        </w:rPr>
        <w:t>(D)</w:t>
      </w:r>
      <w:r w:rsidRPr="00614947">
        <w:rPr>
          <w:rStyle w:val="char"/>
          <w:rFonts w:hint="eastAsia"/>
        </w:rPr>
        <w:t>測試評估</w:t>
      </w:r>
    </w:p>
    <w:p w:rsidR="00041D01" w:rsidRDefault="00041D01" w:rsidP="00B35975">
      <w:pPr>
        <w:pStyle w:val="1"/>
        <w:rPr>
          <w:rStyle w:val="char0"/>
        </w:rPr>
      </w:pPr>
      <w:r w:rsidRPr="00614947">
        <w:rPr>
          <w:rStyle w:val="char0"/>
          <w:rFonts w:hint="eastAsia"/>
        </w:rPr>
        <w:t>《答案》</w:t>
      </w:r>
      <w:r w:rsidRPr="00614947">
        <w:rPr>
          <w:rStyle w:val="char0"/>
        </w:rPr>
        <w:t>B</w:t>
      </w:r>
    </w:p>
    <w:p w:rsidR="00041D01" w:rsidRDefault="00041D01" w:rsidP="005D4B8A">
      <w:pPr>
        <w:pStyle w:val="1"/>
        <w:rPr>
          <w:rStyle w:val="char1"/>
        </w:rPr>
      </w:pPr>
      <w:r w:rsidRPr="00614947">
        <w:rPr>
          <w:rStyle w:val="char1"/>
          <w:rFonts w:hint="eastAsia"/>
        </w:rPr>
        <w:t>詳解：必須從使用者角度來觀察問題，發掘使用者真實需求，再逐步釐清、發想，最後解決問題。</w:t>
      </w:r>
    </w:p>
    <w:p w:rsidR="00041D01" w:rsidRDefault="00041D01" w:rsidP="005D4B8A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150544">
        <w:rPr>
          <w:rStyle w:val="char"/>
          <w:rFonts w:hint="eastAsia"/>
        </w:rPr>
        <w:t xml:space="preserve">汽車依賴下列哪一個系統運轉，以產生行進的動力？　</w:t>
      </w:r>
      <w:r w:rsidRPr="00150544">
        <w:rPr>
          <w:rStyle w:val="char"/>
        </w:rPr>
        <w:t>(A)</w:t>
      </w:r>
      <w:r w:rsidRPr="00150544">
        <w:rPr>
          <w:rStyle w:val="char"/>
          <w:rFonts w:hint="eastAsia"/>
        </w:rPr>
        <w:t xml:space="preserve">懸吊系統　</w:t>
      </w:r>
      <w:r w:rsidRPr="00150544">
        <w:rPr>
          <w:rStyle w:val="char"/>
        </w:rPr>
        <w:t>(B)</w:t>
      </w:r>
      <w:r w:rsidRPr="00150544">
        <w:rPr>
          <w:rStyle w:val="char"/>
          <w:rFonts w:hint="eastAsia"/>
        </w:rPr>
        <w:t xml:space="preserve">煞車系統　</w:t>
      </w:r>
      <w:r w:rsidRPr="00150544">
        <w:rPr>
          <w:rStyle w:val="char"/>
        </w:rPr>
        <w:t>(C)</w:t>
      </w:r>
      <w:r w:rsidRPr="00150544">
        <w:rPr>
          <w:rStyle w:val="char"/>
          <w:rFonts w:hint="eastAsia"/>
        </w:rPr>
        <w:t xml:space="preserve">轉向系統　</w:t>
      </w:r>
      <w:r w:rsidRPr="00150544">
        <w:rPr>
          <w:rStyle w:val="char"/>
        </w:rPr>
        <w:t>(D)</w:t>
      </w:r>
      <w:r w:rsidRPr="00150544">
        <w:rPr>
          <w:rStyle w:val="char"/>
          <w:rFonts w:hint="eastAsia"/>
        </w:rPr>
        <w:t>動力系統</w:t>
      </w:r>
    </w:p>
    <w:p w:rsidR="00041D01" w:rsidRDefault="00041D01" w:rsidP="00480A2A">
      <w:pPr>
        <w:pStyle w:val="1"/>
        <w:rPr>
          <w:rStyle w:val="char0"/>
        </w:rPr>
      </w:pPr>
      <w:r w:rsidRPr="00150544">
        <w:rPr>
          <w:rStyle w:val="char0"/>
          <w:rFonts w:hint="eastAsia"/>
        </w:rPr>
        <w:t>《答案》</w:t>
      </w:r>
      <w:r w:rsidRPr="00150544">
        <w:rPr>
          <w:rStyle w:val="char0"/>
        </w:rPr>
        <w:t>D</w:t>
      </w:r>
    </w:p>
    <w:p w:rsidR="00041D01" w:rsidRDefault="00041D01" w:rsidP="00480A2A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5B117E">
        <w:rPr>
          <w:rStyle w:val="char"/>
          <w:rFonts w:hint="eastAsia"/>
        </w:rPr>
        <w:t>下列何者</w:t>
      </w:r>
      <w:r w:rsidRPr="005B117E">
        <w:rPr>
          <w:rStyle w:val="char"/>
          <w:rFonts w:hint="eastAsia"/>
          <w:u w:val="double"/>
        </w:rPr>
        <w:t>不是</w:t>
      </w:r>
      <w:r w:rsidRPr="005B117E">
        <w:rPr>
          <w:rStyle w:val="char"/>
          <w:rFonts w:hint="eastAsia"/>
        </w:rPr>
        <w:t xml:space="preserve">智慧化機械產品的特徵？　</w:t>
      </w:r>
      <w:r w:rsidRPr="005B117E">
        <w:rPr>
          <w:rStyle w:val="char"/>
        </w:rPr>
        <w:t>(A)</w:t>
      </w:r>
      <w:r w:rsidRPr="005B117E">
        <w:rPr>
          <w:rStyle w:val="char"/>
          <w:rFonts w:hint="eastAsia"/>
        </w:rPr>
        <w:t xml:space="preserve">具有自動控制功能　</w:t>
      </w:r>
      <w:r w:rsidRPr="005B117E">
        <w:rPr>
          <w:rStyle w:val="char"/>
        </w:rPr>
        <w:t>(B)</w:t>
      </w:r>
      <w:r w:rsidRPr="005B117E">
        <w:rPr>
          <w:rStyle w:val="char"/>
          <w:rFonts w:hint="eastAsia"/>
        </w:rPr>
        <w:t xml:space="preserve">可節省人力資源　</w:t>
      </w:r>
      <w:r w:rsidRPr="005B117E">
        <w:rPr>
          <w:rStyle w:val="char"/>
        </w:rPr>
        <w:t>(C)</w:t>
      </w:r>
      <w:r w:rsidRPr="005B117E">
        <w:rPr>
          <w:rStyle w:val="char"/>
          <w:rFonts w:hint="eastAsia"/>
        </w:rPr>
        <w:t xml:space="preserve">可感測辨識環境狀況　</w:t>
      </w:r>
      <w:r w:rsidRPr="005B117E">
        <w:rPr>
          <w:rStyle w:val="char"/>
        </w:rPr>
        <w:t>(D)</w:t>
      </w:r>
      <w:r w:rsidRPr="005B117E">
        <w:rPr>
          <w:rStyle w:val="char"/>
          <w:rFonts w:hint="eastAsia"/>
        </w:rPr>
        <w:t>不須使用電力，節能環保</w:t>
      </w:r>
    </w:p>
    <w:p w:rsidR="00041D01" w:rsidRDefault="00041D01" w:rsidP="00A65922">
      <w:pPr>
        <w:pStyle w:val="1"/>
        <w:rPr>
          <w:rStyle w:val="char0"/>
        </w:rPr>
      </w:pPr>
      <w:r w:rsidRPr="005B117E">
        <w:rPr>
          <w:rStyle w:val="char0"/>
          <w:rFonts w:hint="eastAsia"/>
        </w:rPr>
        <w:t>《答案》</w:t>
      </w:r>
      <w:r w:rsidRPr="005B117E">
        <w:rPr>
          <w:rStyle w:val="char0"/>
        </w:rPr>
        <w:t>D</w:t>
      </w:r>
    </w:p>
    <w:p w:rsidR="00041D01" w:rsidRDefault="00041D01" w:rsidP="00A65922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CE181D">
        <w:rPr>
          <w:rStyle w:val="char"/>
        </w:rPr>
        <w:t>Scratch</w:t>
      </w:r>
      <w:r w:rsidRPr="00CE181D">
        <w:rPr>
          <w:rStyle w:val="char"/>
          <w:rFonts w:hint="eastAsia"/>
        </w:rPr>
        <w:t xml:space="preserve">中的一維陣列稱為「清單」，其清單的索引值是由何者開始？　</w:t>
      </w:r>
      <w:r w:rsidRPr="00CE181D">
        <w:rPr>
          <w:rStyle w:val="char"/>
        </w:rPr>
        <w:t>(A)0</w:t>
      </w:r>
      <w:r w:rsidRPr="00CE181D">
        <w:rPr>
          <w:rStyle w:val="char"/>
          <w:rFonts w:hint="eastAsia"/>
        </w:rPr>
        <w:t xml:space="preserve">　</w:t>
      </w:r>
      <w:r w:rsidRPr="00CE181D">
        <w:rPr>
          <w:rStyle w:val="char"/>
        </w:rPr>
        <w:t>(B)1</w:t>
      </w:r>
      <w:r w:rsidRPr="00CE181D">
        <w:rPr>
          <w:rStyle w:val="char"/>
          <w:rFonts w:hint="eastAsia"/>
        </w:rPr>
        <w:t xml:space="preserve">　</w:t>
      </w:r>
      <w:r w:rsidRPr="00CE181D">
        <w:rPr>
          <w:rStyle w:val="char"/>
        </w:rPr>
        <w:t>(C)2</w:t>
      </w:r>
      <w:r w:rsidRPr="00CE181D">
        <w:rPr>
          <w:rStyle w:val="char"/>
          <w:rFonts w:hint="eastAsia"/>
        </w:rPr>
        <w:t xml:space="preserve">　</w:t>
      </w:r>
      <w:r w:rsidRPr="00CE181D">
        <w:rPr>
          <w:rStyle w:val="char"/>
        </w:rPr>
        <w:t>(D)3</w:t>
      </w:r>
    </w:p>
    <w:p w:rsidR="00041D01" w:rsidRDefault="00041D01" w:rsidP="00A74387">
      <w:pPr>
        <w:pStyle w:val="1"/>
        <w:rPr>
          <w:rStyle w:val="char0"/>
        </w:rPr>
      </w:pPr>
      <w:r w:rsidRPr="00CE181D">
        <w:rPr>
          <w:rStyle w:val="char0"/>
          <w:rFonts w:hint="eastAsia"/>
        </w:rPr>
        <w:t>《答案》</w:t>
      </w:r>
      <w:r w:rsidRPr="00CE181D">
        <w:rPr>
          <w:rStyle w:val="char0"/>
        </w:rPr>
        <w:t>B</w:t>
      </w:r>
    </w:p>
    <w:p w:rsidR="00041D01" w:rsidRDefault="00041D01" w:rsidP="00A74387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614947">
        <w:rPr>
          <w:rStyle w:val="char"/>
          <w:rFonts w:hint="eastAsia"/>
        </w:rPr>
        <w:t xml:space="preserve">下列何種物品屬於「設計」的範疇？　</w:t>
      </w:r>
      <w:r w:rsidRPr="00614947">
        <w:rPr>
          <w:rStyle w:val="char"/>
        </w:rPr>
        <w:t>(A)</w:t>
      </w:r>
      <w:r w:rsidRPr="00614947">
        <w:rPr>
          <w:rStyle w:val="char"/>
          <w:rFonts w:hint="eastAsia"/>
        </w:rPr>
        <w:t xml:space="preserve">可避免雨傘到處滴水的傘套　</w:t>
      </w:r>
      <w:r w:rsidRPr="00614947">
        <w:rPr>
          <w:rStyle w:val="char"/>
        </w:rPr>
        <w:t>(B)</w:t>
      </w:r>
      <w:r w:rsidRPr="00614947">
        <w:rPr>
          <w:rStyle w:val="char"/>
          <w:rFonts w:hint="eastAsia"/>
        </w:rPr>
        <w:t xml:space="preserve">可預防晒傷的防晒乳　</w:t>
      </w:r>
      <w:r w:rsidRPr="00614947">
        <w:rPr>
          <w:rStyle w:val="char"/>
        </w:rPr>
        <w:t>(C)</w:t>
      </w:r>
      <w:r w:rsidRPr="00614947">
        <w:rPr>
          <w:rStyle w:val="char"/>
          <w:rFonts w:hint="eastAsia"/>
        </w:rPr>
        <w:t xml:space="preserve">可減少垃圾量的環保餐具　</w:t>
      </w:r>
      <w:r w:rsidRPr="00614947">
        <w:rPr>
          <w:rStyle w:val="char"/>
        </w:rPr>
        <w:t>(D)</w:t>
      </w:r>
      <w:r w:rsidRPr="00614947">
        <w:rPr>
          <w:rStyle w:val="char"/>
          <w:rFonts w:hint="eastAsia"/>
        </w:rPr>
        <w:t>以上皆是</w:t>
      </w:r>
    </w:p>
    <w:p w:rsidR="00041D01" w:rsidRDefault="00041D01" w:rsidP="00AA324C">
      <w:pPr>
        <w:pStyle w:val="1"/>
        <w:rPr>
          <w:rStyle w:val="char0"/>
        </w:rPr>
      </w:pPr>
      <w:r w:rsidRPr="00614947">
        <w:rPr>
          <w:rStyle w:val="char0"/>
          <w:rFonts w:hint="eastAsia"/>
        </w:rPr>
        <w:t>《答案》</w:t>
      </w:r>
      <w:r w:rsidRPr="00614947">
        <w:rPr>
          <w:rStyle w:val="char0"/>
        </w:rPr>
        <w:t>D</w:t>
      </w:r>
    </w:p>
    <w:p w:rsidR="00041D01" w:rsidRDefault="00041D01" w:rsidP="00AA324C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5B117E">
        <w:rPr>
          <w:rStyle w:val="char"/>
          <w:rFonts w:hint="eastAsia"/>
        </w:rPr>
        <w:t>下列關於洗衣機的使用方式，何者敘述</w:t>
      </w:r>
      <w:r w:rsidRPr="005B117E">
        <w:rPr>
          <w:rStyle w:val="char"/>
          <w:rFonts w:hint="eastAsia"/>
          <w:u w:val="double"/>
        </w:rPr>
        <w:t>錯誤</w:t>
      </w:r>
      <w:r w:rsidRPr="005B117E">
        <w:rPr>
          <w:rStyle w:val="char"/>
          <w:rFonts w:hint="eastAsia"/>
        </w:rPr>
        <w:t xml:space="preserve">？　</w:t>
      </w:r>
      <w:r w:rsidRPr="005B117E">
        <w:rPr>
          <w:rStyle w:val="char"/>
        </w:rPr>
        <w:t>(A)</w:t>
      </w:r>
      <w:r w:rsidRPr="005B117E">
        <w:rPr>
          <w:rStyle w:val="char"/>
          <w:rFonts w:hint="eastAsia"/>
        </w:rPr>
        <w:t xml:space="preserve">使用後打開蓋子通風　</w:t>
      </w:r>
      <w:r w:rsidRPr="005B117E">
        <w:rPr>
          <w:rStyle w:val="char"/>
        </w:rPr>
        <w:t>(B)</w:t>
      </w:r>
      <w:r w:rsidRPr="005B117E">
        <w:rPr>
          <w:rStyle w:val="char"/>
          <w:rFonts w:hint="eastAsia"/>
        </w:rPr>
        <w:t xml:space="preserve">將潤滑油塗抹在洗衣滾筒上防鏽　</w:t>
      </w:r>
      <w:r w:rsidRPr="005B117E">
        <w:rPr>
          <w:rStyle w:val="char"/>
        </w:rPr>
        <w:t>(C)</w:t>
      </w:r>
      <w:r w:rsidRPr="005B117E">
        <w:rPr>
          <w:rStyle w:val="char"/>
          <w:rFonts w:hint="eastAsia"/>
        </w:rPr>
        <w:t xml:space="preserve">定期以專用清潔劑清洗　</w:t>
      </w:r>
      <w:r w:rsidRPr="005B117E">
        <w:rPr>
          <w:rStyle w:val="char"/>
        </w:rPr>
        <w:t>(D)</w:t>
      </w:r>
      <w:r w:rsidRPr="005B117E">
        <w:rPr>
          <w:rStyle w:val="char"/>
          <w:rFonts w:hint="eastAsia"/>
        </w:rPr>
        <w:t>定期清理濾網</w:t>
      </w:r>
    </w:p>
    <w:p w:rsidR="00041D01" w:rsidRDefault="00041D01" w:rsidP="00801DF4">
      <w:pPr>
        <w:pStyle w:val="1"/>
        <w:rPr>
          <w:rStyle w:val="char0"/>
        </w:rPr>
      </w:pPr>
      <w:r w:rsidRPr="005B117E">
        <w:rPr>
          <w:rStyle w:val="char0"/>
          <w:rFonts w:hint="eastAsia"/>
        </w:rPr>
        <w:t>《答案》</w:t>
      </w:r>
      <w:r w:rsidRPr="005B117E">
        <w:rPr>
          <w:rStyle w:val="char0"/>
        </w:rPr>
        <w:t>B</w:t>
      </w:r>
    </w:p>
    <w:p w:rsidR="00041D01" w:rsidRDefault="00041D01" w:rsidP="00801DF4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835532">
        <w:rPr>
          <w:rStyle w:val="char"/>
          <w:rFonts w:hint="eastAsia"/>
        </w:rPr>
        <w:t xml:space="preserve">若自製越野車的車輪接觸地面時容易打滑，可透過下列哪一個方法改善？　</w:t>
      </w:r>
      <w:r w:rsidRPr="00835532">
        <w:rPr>
          <w:rStyle w:val="char"/>
        </w:rPr>
        <w:t>(A)</w:t>
      </w:r>
      <w:r w:rsidRPr="00835532">
        <w:rPr>
          <w:rStyle w:val="char"/>
          <w:rFonts w:hint="eastAsia"/>
        </w:rPr>
        <w:t xml:space="preserve">減輕車體重量　</w:t>
      </w:r>
      <w:r w:rsidRPr="00835532">
        <w:rPr>
          <w:rStyle w:val="char"/>
        </w:rPr>
        <w:t>(B)</w:t>
      </w:r>
      <w:r w:rsidRPr="00835532">
        <w:rPr>
          <w:rStyle w:val="char"/>
          <w:rFonts w:hint="eastAsia"/>
        </w:rPr>
        <w:t xml:space="preserve">增強馬達電壓　</w:t>
      </w:r>
      <w:r w:rsidRPr="00835532">
        <w:rPr>
          <w:rStyle w:val="char"/>
        </w:rPr>
        <w:t>(C)</w:t>
      </w:r>
      <w:r w:rsidRPr="00835532">
        <w:rPr>
          <w:rStyle w:val="char"/>
          <w:rFonts w:hint="eastAsia"/>
        </w:rPr>
        <w:t xml:space="preserve">在輪貼外圈貼上砂紙　</w:t>
      </w:r>
      <w:r w:rsidRPr="00835532">
        <w:rPr>
          <w:rStyle w:val="char"/>
        </w:rPr>
        <w:t>(D)</w:t>
      </w:r>
      <w:r w:rsidRPr="00835532">
        <w:rPr>
          <w:rStyle w:val="char"/>
          <w:rFonts w:hint="eastAsia"/>
        </w:rPr>
        <w:t>更換較小的輪胎</w:t>
      </w:r>
    </w:p>
    <w:p w:rsidR="00041D01" w:rsidRDefault="00041D01" w:rsidP="009874DF">
      <w:pPr>
        <w:pStyle w:val="1"/>
        <w:rPr>
          <w:rStyle w:val="char0"/>
        </w:rPr>
      </w:pPr>
      <w:r w:rsidRPr="00835532">
        <w:rPr>
          <w:rStyle w:val="char0"/>
          <w:rFonts w:hint="eastAsia"/>
        </w:rPr>
        <w:t>《答案》</w:t>
      </w:r>
      <w:r w:rsidRPr="00835532">
        <w:rPr>
          <w:rStyle w:val="char0"/>
        </w:rPr>
        <w:t>C</w:t>
      </w:r>
    </w:p>
    <w:p w:rsidR="00041D01" w:rsidRDefault="00041D01" w:rsidP="00AF0BD4">
      <w:pPr>
        <w:pStyle w:val="1"/>
        <w:rPr>
          <w:rStyle w:val="char1"/>
        </w:rPr>
      </w:pPr>
      <w:r w:rsidRPr="00835532">
        <w:rPr>
          <w:rStyle w:val="char1"/>
          <w:rFonts w:hint="eastAsia"/>
        </w:rPr>
        <w:t>詳解：輪胎打滑時應增加摩擦力，故選</w:t>
      </w:r>
      <w:r w:rsidRPr="00835532">
        <w:rPr>
          <w:rStyle w:val="char1"/>
        </w:rPr>
        <w:t>(C)</w:t>
      </w:r>
      <w:r w:rsidRPr="00835532">
        <w:rPr>
          <w:rStyle w:val="char1"/>
          <w:rFonts w:hint="eastAsia"/>
        </w:rPr>
        <w:t>。</w:t>
      </w:r>
    </w:p>
    <w:p w:rsidR="00041D01" w:rsidRDefault="00041D01" w:rsidP="00AF0BD4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3C29CA">
        <w:rPr>
          <w:rStyle w:val="char"/>
          <w:rFonts w:hint="eastAsia"/>
        </w:rPr>
        <w:t xml:space="preserve">風力汲水器中，哪一個構造是帶動機構轉動的動力來源？　</w:t>
      </w:r>
      <w:r w:rsidRPr="003C29CA">
        <w:rPr>
          <w:rStyle w:val="char"/>
        </w:rPr>
        <w:t>(A)</w:t>
      </w:r>
      <w:r w:rsidRPr="003C29CA">
        <w:rPr>
          <w:rStyle w:val="char"/>
          <w:rFonts w:hint="eastAsia"/>
        </w:rPr>
        <w:t xml:space="preserve">風扇　</w:t>
      </w:r>
      <w:r w:rsidRPr="003C29CA">
        <w:rPr>
          <w:rStyle w:val="char"/>
        </w:rPr>
        <w:t>(B)</w:t>
      </w:r>
      <w:r w:rsidRPr="003C29CA">
        <w:rPr>
          <w:rStyle w:val="char"/>
          <w:rFonts w:hint="eastAsia"/>
        </w:rPr>
        <w:t xml:space="preserve">軸心　</w:t>
      </w:r>
      <w:r w:rsidRPr="003C29CA">
        <w:rPr>
          <w:rStyle w:val="char"/>
        </w:rPr>
        <w:t>(C)</w:t>
      </w:r>
      <w:r w:rsidRPr="003C29CA">
        <w:rPr>
          <w:rStyle w:val="char"/>
          <w:rFonts w:hint="eastAsia"/>
        </w:rPr>
        <w:t xml:space="preserve">支架　</w:t>
      </w:r>
      <w:r w:rsidRPr="003C29CA">
        <w:rPr>
          <w:rStyle w:val="char"/>
        </w:rPr>
        <w:t>(D)</w:t>
      </w:r>
      <w:r w:rsidRPr="003C29CA">
        <w:rPr>
          <w:rStyle w:val="char"/>
          <w:rFonts w:hint="eastAsia"/>
        </w:rPr>
        <w:t>轉盤</w:t>
      </w:r>
    </w:p>
    <w:p w:rsidR="00041D01" w:rsidRDefault="00041D01" w:rsidP="005E287E">
      <w:pPr>
        <w:pStyle w:val="1"/>
        <w:rPr>
          <w:rStyle w:val="char0"/>
        </w:rPr>
      </w:pPr>
      <w:r w:rsidRPr="003C29CA">
        <w:rPr>
          <w:rStyle w:val="char0"/>
          <w:rFonts w:hint="eastAsia"/>
        </w:rPr>
        <w:t>《答案》</w:t>
      </w:r>
      <w:r w:rsidRPr="003C29CA">
        <w:rPr>
          <w:rStyle w:val="char0"/>
        </w:rPr>
        <w:t>A</w:t>
      </w:r>
    </w:p>
    <w:p w:rsidR="00041D01" w:rsidRDefault="00041D01" w:rsidP="005E287E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PageNumbe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3201DA">
        <w:rPr>
          <w:rStyle w:val="char"/>
          <w:rFonts w:hint="eastAsia"/>
        </w:rPr>
        <w:t>執行附圖的程式，角色會依序說出哪</w:t>
      </w:r>
      <w:r w:rsidRPr="003201DA">
        <w:rPr>
          <w:rStyle w:val="char"/>
        </w:rPr>
        <w:t>5</w:t>
      </w:r>
      <w:r w:rsidRPr="003201DA">
        <w:rPr>
          <w:rStyle w:val="char"/>
          <w:rFonts w:hint="eastAsia"/>
        </w:rPr>
        <w:t xml:space="preserve">個數字？　</w:t>
      </w:r>
      <w:r w:rsidRPr="003201DA">
        <w:rPr>
          <w:rStyle w:val="char"/>
        </w:rPr>
        <w:t>(A)1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1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1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1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1</w:t>
      </w:r>
      <w:r w:rsidRPr="003201DA">
        <w:rPr>
          <w:rStyle w:val="char"/>
          <w:rFonts w:hint="eastAsia"/>
        </w:rPr>
        <w:t xml:space="preserve">　</w:t>
      </w:r>
      <w:r w:rsidRPr="003201DA">
        <w:rPr>
          <w:rStyle w:val="char"/>
        </w:rPr>
        <w:t>(B)1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2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3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4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5</w:t>
      </w:r>
      <w:r w:rsidRPr="003201DA">
        <w:rPr>
          <w:rStyle w:val="char"/>
          <w:rFonts w:hint="eastAsia"/>
        </w:rPr>
        <w:t xml:space="preserve">　</w:t>
      </w:r>
      <w:r w:rsidRPr="003201DA">
        <w:rPr>
          <w:rStyle w:val="char"/>
        </w:rPr>
        <w:t>(C)1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3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5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7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9</w:t>
      </w:r>
      <w:r w:rsidRPr="003201DA">
        <w:rPr>
          <w:rStyle w:val="char"/>
          <w:rFonts w:hint="eastAsia"/>
        </w:rPr>
        <w:t xml:space="preserve">　</w:t>
      </w:r>
      <w:r w:rsidRPr="003201DA">
        <w:rPr>
          <w:rStyle w:val="char"/>
        </w:rPr>
        <w:t>(D)1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3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6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10</w:t>
      </w:r>
      <w:r w:rsidRPr="003201DA">
        <w:rPr>
          <w:rStyle w:val="char"/>
          <w:rFonts w:hint="eastAsia"/>
        </w:rPr>
        <w:t>、</w:t>
      </w:r>
      <w:r w:rsidRPr="003201DA">
        <w:rPr>
          <w:rStyle w:val="char"/>
        </w:rPr>
        <w:t>15</w:t>
      </w:r>
      <w:r w:rsidRPr="003201DA">
        <w:rPr>
          <w:rStyle w:val="char"/>
        </w:rPr>
        <w:br/>
      </w:r>
      <w:r w:rsidRPr="00C650E6">
        <w:rPr>
          <w:rStyle w:val="PageNumber"/>
        </w:rPr>
        <w:pict>
          <v:shape id="_x0000_i1040" type="#_x0000_t75" style="width:189pt;height:124.5pt">
            <v:imagedata r:id="rId33" r:href="rId34"/>
          </v:shape>
        </w:pict>
      </w:r>
    </w:p>
    <w:p w:rsidR="00041D01" w:rsidRDefault="00041D01" w:rsidP="00686E85">
      <w:pPr>
        <w:pStyle w:val="1"/>
        <w:rPr>
          <w:rStyle w:val="char0"/>
        </w:rPr>
      </w:pPr>
      <w:r w:rsidRPr="003201DA">
        <w:rPr>
          <w:rStyle w:val="char0"/>
          <w:rFonts w:hint="eastAsia"/>
        </w:rPr>
        <w:t>《答案》</w:t>
      </w:r>
      <w:r w:rsidRPr="003201DA">
        <w:rPr>
          <w:rStyle w:val="char0"/>
        </w:rPr>
        <w:t>B</w:t>
      </w:r>
    </w:p>
    <w:p w:rsidR="00041D01" w:rsidRDefault="00041D01" w:rsidP="00686E85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303FA5">
        <w:rPr>
          <w:rStyle w:val="char"/>
          <w:rFonts w:hint="eastAsia"/>
        </w:rPr>
        <w:t xml:space="preserve">玉涵想將木材鋸切出精細的彎曲線條，請問下列哪一種鋸條最適合此作業？　</w:t>
      </w:r>
      <w:r w:rsidRPr="00303FA5">
        <w:rPr>
          <w:rStyle w:val="char"/>
        </w:rPr>
        <w:t>(A)10 T</w:t>
      </w:r>
      <w:r w:rsidRPr="00303FA5">
        <w:rPr>
          <w:rStyle w:val="char"/>
          <w:rFonts w:hint="eastAsia"/>
        </w:rPr>
        <w:t xml:space="preserve">　</w:t>
      </w:r>
      <w:r w:rsidRPr="00303FA5">
        <w:rPr>
          <w:rStyle w:val="char"/>
        </w:rPr>
        <w:t>(B)15 T</w:t>
      </w:r>
      <w:r w:rsidRPr="00303FA5">
        <w:rPr>
          <w:rStyle w:val="char"/>
          <w:rFonts w:hint="eastAsia"/>
        </w:rPr>
        <w:t xml:space="preserve">　</w:t>
      </w:r>
      <w:r w:rsidRPr="00303FA5">
        <w:rPr>
          <w:rStyle w:val="char"/>
        </w:rPr>
        <w:t>(C)18 T</w:t>
      </w:r>
      <w:r w:rsidRPr="00303FA5">
        <w:rPr>
          <w:rStyle w:val="char"/>
          <w:rFonts w:hint="eastAsia"/>
        </w:rPr>
        <w:t xml:space="preserve">　</w:t>
      </w:r>
      <w:r w:rsidRPr="00303FA5">
        <w:rPr>
          <w:rStyle w:val="char"/>
        </w:rPr>
        <w:t>(D)25 T</w:t>
      </w:r>
    </w:p>
    <w:p w:rsidR="00041D01" w:rsidRDefault="00041D01" w:rsidP="00921C75">
      <w:pPr>
        <w:pStyle w:val="1"/>
        <w:rPr>
          <w:rStyle w:val="char0"/>
        </w:rPr>
      </w:pPr>
      <w:r w:rsidRPr="00303FA5">
        <w:rPr>
          <w:rStyle w:val="char0"/>
          <w:rFonts w:hint="eastAsia"/>
        </w:rPr>
        <w:t>《答案》</w:t>
      </w:r>
      <w:r w:rsidRPr="00303FA5">
        <w:rPr>
          <w:rStyle w:val="char0"/>
        </w:rPr>
        <w:t>D</w:t>
      </w:r>
    </w:p>
    <w:p w:rsidR="00041D01" w:rsidRDefault="00041D01" w:rsidP="00CE08C0">
      <w:pPr>
        <w:pStyle w:val="1"/>
        <w:rPr>
          <w:rStyle w:val="char1"/>
        </w:rPr>
      </w:pPr>
      <w:r w:rsidRPr="00303FA5">
        <w:rPr>
          <w:rStyle w:val="char1"/>
          <w:rFonts w:hint="eastAsia"/>
        </w:rPr>
        <w:t>詳解：號數大的鋸條齒數多、鋸條窄，較容易進行曲率大、複雜彎曲輪廓的鋸切。</w:t>
      </w:r>
    </w:p>
    <w:p w:rsidR="00041D01" w:rsidRDefault="00041D01" w:rsidP="00CE08C0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5B117E">
        <w:rPr>
          <w:rStyle w:val="char"/>
          <w:rFonts w:hint="eastAsia"/>
        </w:rPr>
        <w:t xml:space="preserve">保養教室的加工機具時，第一步驟應為下列何者？　</w:t>
      </w:r>
      <w:r w:rsidRPr="005B117E">
        <w:rPr>
          <w:rStyle w:val="char"/>
        </w:rPr>
        <w:t>(A)</w:t>
      </w:r>
      <w:r w:rsidRPr="005B117E">
        <w:rPr>
          <w:rStyle w:val="char"/>
          <w:rFonts w:hint="eastAsia"/>
        </w:rPr>
        <w:t xml:space="preserve">噴水沖洗　</w:t>
      </w:r>
      <w:r w:rsidRPr="005B117E">
        <w:rPr>
          <w:rStyle w:val="char"/>
        </w:rPr>
        <w:t>(B)</w:t>
      </w:r>
      <w:r w:rsidRPr="005B117E">
        <w:rPr>
          <w:rStyle w:val="char"/>
          <w:rFonts w:hint="eastAsia"/>
        </w:rPr>
        <w:t xml:space="preserve">用砂紙研磨表面除鏽　</w:t>
      </w:r>
      <w:r w:rsidRPr="005B117E">
        <w:rPr>
          <w:rStyle w:val="char"/>
        </w:rPr>
        <w:t>(C)</w:t>
      </w:r>
      <w:r w:rsidRPr="005B117E">
        <w:rPr>
          <w:rStyle w:val="char"/>
          <w:rFonts w:hint="eastAsia"/>
        </w:rPr>
        <w:t xml:space="preserve">塗上潤滑油　</w:t>
      </w:r>
      <w:r w:rsidRPr="005B117E">
        <w:rPr>
          <w:rStyle w:val="char"/>
        </w:rPr>
        <w:t>(D)</w:t>
      </w:r>
      <w:r w:rsidRPr="005B117E">
        <w:rPr>
          <w:rStyle w:val="char"/>
          <w:rFonts w:hint="eastAsia"/>
        </w:rPr>
        <w:t>清除木屑灰塵</w:t>
      </w:r>
    </w:p>
    <w:p w:rsidR="00041D01" w:rsidRDefault="00041D01" w:rsidP="000B3C99">
      <w:pPr>
        <w:pStyle w:val="1"/>
        <w:rPr>
          <w:rStyle w:val="char0"/>
        </w:rPr>
      </w:pPr>
      <w:r w:rsidRPr="005B117E">
        <w:rPr>
          <w:rStyle w:val="char0"/>
          <w:rFonts w:hint="eastAsia"/>
        </w:rPr>
        <w:t>《答案》</w:t>
      </w:r>
      <w:r w:rsidRPr="005B117E">
        <w:rPr>
          <w:rStyle w:val="char0"/>
        </w:rPr>
        <w:t>D</w:t>
      </w:r>
    </w:p>
    <w:p w:rsidR="00041D01" w:rsidRDefault="00041D01" w:rsidP="000B3C99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5B117E">
        <w:rPr>
          <w:rStyle w:val="char"/>
          <w:rFonts w:hint="eastAsia"/>
        </w:rPr>
        <w:t xml:space="preserve">拆解家庭電器進行清潔或保養前，應注意下列哪一項重點？　</w:t>
      </w:r>
      <w:r w:rsidRPr="005B117E">
        <w:rPr>
          <w:rStyle w:val="char"/>
        </w:rPr>
        <w:t>(A)</w:t>
      </w:r>
      <w:r w:rsidRPr="005B117E">
        <w:rPr>
          <w:rStyle w:val="char"/>
          <w:rFonts w:hint="eastAsia"/>
        </w:rPr>
        <w:t xml:space="preserve">詳閱使用說明書的注意事項　</w:t>
      </w:r>
      <w:r w:rsidRPr="005B117E">
        <w:rPr>
          <w:rStyle w:val="char"/>
        </w:rPr>
        <w:t>(B)</w:t>
      </w:r>
      <w:r w:rsidRPr="005B117E">
        <w:rPr>
          <w:rStyle w:val="char"/>
          <w:rFonts w:hint="eastAsia"/>
        </w:rPr>
        <w:t xml:space="preserve">卸除有刀具的家電應注意安全　</w:t>
      </w:r>
      <w:r w:rsidRPr="005B117E">
        <w:rPr>
          <w:rStyle w:val="char"/>
        </w:rPr>
        <w:t>(C)</w:t>
      </w:r>
      <w:r w:rsidRPr="005B117E">
        <w:rPr>
          <w:rStyle w:val="char"/>
          <w:rFonts w:hint="eastAsia"/>
        </w:rPr>
        <w:t xml:space="preserve">拔掉插頭、切斷電源後再開始進行　</w:t>
      </w:r>
      <w:r w:rsidRPr="005B117E">
        <w:rPr>
          <w:rStyle w:val="char"/>
        </w:rPr>
        <w:t>(D)</w:t>
      </w:r>
      <w:r w:rsidRPr="005B117E">
        <w:rPr>
          <w:rStyle w:val="char"/>
          <w:rFonts w:hint="eastAsia"/>
        </w:rPr>
        <w:t>以上皆是</w:t>
      </w:r>
    </w:p>
    <w:p w:rsidR="00041D01" w:rsidRDefault="00041D01" w:rsidP="00116D1C">
      <w:pPr>
        <w:pStyle w:val="1"/>
        <w:rPr>
          <w:rStyle w:val="char0"/>
        </w:rPr>
      </w:pPr>
      <w:r w:rsidRPr="005B117E">
        <w:rPr>
          <w:rStyle w:val="char0"/>
          <w:rFonts w:hint="eastAsia"/>
        </w:rPr>
        <w:t>《答案》</w:t>
      </w:r>
      <w:r w:rsidRPr="005B117E">
        <w:rPr>
          <w:rStyle w:val="char0"/>
        </w:rPr>
        <w:t>D</w:t>
      </w:r>
    </w:p>
    <w:p w:rsidR="00041D01" w:rsidRDefault="00041D01" w:rsidP="00116D1C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PageNumbe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D825A7">
        <w:rPr>
          <w:rStyle w:val="char"/>
          <w:rFonts w:hint="eastAsia"/>
        </w:rPr>
        <w:t>某角色身上有附圖的程式。若按下綠旗後輸入</w:t>
      </w:r>
      <w:r w:rsidRPr="00D825A7">
        <w:rPr>
          <w:rStyle w:val="char"/>
        </w:rPr>
        <w:t>90</w:t>
      </w:r>
      <w:r w:rsidRPr="00D825A7">
        <w:rPr>
          <w:rStyle w:val="char"/>
          <w:rFonts w:hint="eastAsia"/>
        </w:rPr>
        <w:t>，程式畫面出現的文字是什麼？</w:t>
      </w:r>
      <w:r w:rsidRPr="00D825A7">
        <w:rPr>
          <w:rStyle w:val="char"/>
        </w:rPr>
        <w:t>(A)</w:t>
      </w:r>
      <w:r w:rsidRPr="00D825A7">
        <w:rPr>
          <w:rStyle w:val="char"/>
          <w:rFonts w:hint="eastAsia"/>
        </w:rPr>
        <w:t xml:space="preserve">請輸入成績　</w:t>
      </w:r>
      <w:r w:rsidRPr="00D825A7">
        <w:rPr>
          <w:rStyle w:val="char"/>
        </w:rPr>
        <w:t>(B)</w:t>
      </w:r>
      <w:r w:rsidRPr="00D825A7">
        <w:rPr>
          <w:rStyle w:val="char"/>
          <w:rFonts w:hint="eastAsia"/>
        </w:rPr>
        <w:t>可以買</w:t>
      </w:r>
      <w:r w:rsidRPr="00D825A7">
        <w:rPr>
          <w:rStyle w:val="char"/>
        </w:rPr>
        <w:t>A</w:t>
      </w:r>
      <w:r w:rsidRPr="00D825A7">
        <w:rPr>
          <w:rStyle w:val="char"/>
          <w:rFonts w:hint="eastAsia"/>
        </w:rPr>
        <w:t xml:space="preserve">玩具　</w:t>
      </w:r>
      <w:r w:rsidRPr="00D825A7">
        <w:rPr>
          <w:rStyle w:val="char"/>
        </w:rPr>
        <w:t>(C)</w:t>
      </w:r>
      <w:r w:rsidRPr="00D825A7">
        <w:rPr>
          <w:rStyle w:val="char"/>
          <w:rFonts w:hint="eastAsia"/>
        </w:rPr>
        <w:t>可以買</w:t>
      </w:r>
      <w:r w:rsidRPr="00D825A7">
        <w:rPr>
          <w:rStyle w:val="char"/>
        </w:rPr>
        <w:t>B</w:t>
      </w:r>
      <w:r w:rsidRPr="00D825A7">
        <w:rPr>
          <w:rStyle w:val="char"/>
          <w:rFonts w:hint="eastAsia"/>
        </w:rPr>
        <w:t xml:space="preserve">玩具　</w:t>
      </w:r>
      <w:r w:rsidRPr="00D825A7">
        <w:rPr>
          <w:rStyle w:val="char"/>
        </w:rPr>
        <w:t>(D)</w:t>
      </w:r>
      <w:r w:rsidRPr="00D825A7">
        <w:rPr>
          <w:rStyle w:val="char"/>
          <w:rFonts w:hint="eastAsia"/>
        </w:rPr>
        <w:t>可以買</w:t>
      </w:r>
      <w:r w:rsidRPr="00D825A7">
        <w:rPr>
          <w:rStyle w:val="char"/>
        </w:rPr>
        <w:t>C</w:t>
      </w:r>
      <w:r w:rsidRPr="00D825A7">
        <w:rPr>
          <w:rStyle w:val="char"/>
          <w:rFonts w:hint="eastAsia"/>
        </w:rPr>
        <w:t>玩具</w:t>
      </w:r>
      <w:r w:rsidRPr="00D825A7">
        <w:rPr>
          <w:rStyle w:val="char"/>
        </w:rPr>
        <w:br/>
      </w:r>
      <w:r w:rsidRPr="00C650E6">
        <w:rPr>
          <w:rStyle w:val="PageNumber"/>
        </w:rPr>
        <w:pict>
          <v:shape id="_x0000_i1041" type="#_x0000_t75" style="width:191.25pt;height:192pt">
            <v:imagedata r:id="rId35" r:href="rId36"/>
          </v:shape>
        </w:pict>
      </w:r>
    </w:p>
    <w:p w:rsidR="00041D01" w:rsidRDefault="00041D01" w:rsidP="003C14C1">
      <w:pPr>
        <w:pStyle w:val="1"/>
        <w:rPr>
          <w:rStyle w:val="char0"/>
        </w:rPr>
      </w:pPr>
      <w:r w:rsidRPr="00D825A7">
        <w:rPr>
          <w:rStyle w:val="char0"/>
          <w:rFonts w:hint="eastAsia"/>
        </w:rPr>
        <w:t>《答案》</w:t>
      </w:r>
      <w:r w:rsidRPr="00D825A7">
        <w:rPr>
          <w:rStyle w:val="char0"/>
        </w:rPr>
        <w:t>D</w:t>
      </w:r>
    </w:p>
    <w:p w:rsidR="00041D01" w:rsidRDefault="00041D01" w:rsidP="003C14C1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F57035">
        <w:rPr>
          <w:rStyle w:val="char"/>
          <w:rFonts w:hint="eastAsia"/>
        </w:rPr>
        <w:t>清潔保養附圖中的鑽床時，哪個部位</w:t>
      </w:r>
      <w:r w:rsidRPr="00F57035">
        <w:rPr>
          <w:rStyle w:val="char"/>
          <w:rFonts w:hint="eastAsia"/>
          <w:u w:val="double"/>
        </w:rPr>
        <w:t>不可</w:t>
      </w:r>
      <w:r w:rsidRPr="00F57035">
        <w:rPr>
          <w:rStyle w:val="char"/>
          <w:rFonts w:hint="eastAsia"/>
        </w:rPr>
        <w:t xml:space="preserve">上油保養？　</w:t>
      </w:r>
      <w:r w:rsidRPr="00F57035">
        <w:rPr>
          <w:rStyle w:val="char"/>
        </w:rPr>
        <w:t>(A)</w:t>
      </w:r>
      <w:r w:rsidRPr="00F57035">
        <w:rPr>
          <w:rStyle w:val="char"/>
          <w:rFonts w:hint="eastAsia"/>
        </w:rPr>
        <w:t xml:space="preserve">馬達轉軸　</w:t>
      </w:r>
      <w:r w:rsidRPr="00F57035">
        <w:rPr>
          <w:rStyle w:val="char"/>
        </w:rPr>
        <w:t>(B)</w:t>
      </w:r>
      <w:r w:rsidRPr="00F57035">
        <w:rPr>
          <w:rStyle w:val="char"/>
          <w:rFonts w:hint="eastAsia"/>
        </w:rPr>
        <w:t xml:space="preserve">鑽床平臺表面　</w:t>
      </w:r>
      <w:r w:rsidRPr="00F57035">
        <w:rPr>
          <w:rStyle w:val="char"/>
        </w:rPr>
        <w:t>(C)</w:t>
      </w:r>
      <w:r w:rsidRPr="00F57035">
        <w:rPr>
          <w:rStyle w:val="char"/>
          <w:rFonts w:hint="eastAsia"/>
        </w:rPr>
        <w:t xml:space="preserve">皮帶輪主軸孔　</w:t>
      </w:r>
      <w:r w:rsidRPr="00F57035">
        <w:rPr>
          <w:rStyle w:val="char"/>
        </w:rPr>
        <w:t>(D)</w:t>
      </w:r>
      <w:r w:rsidRPr="00F57035">
        <w:rPr>
          <w:rStyle w:val="char"/>
          <w:rFonts w:hint="eastAsia"/>
        </w:rPr>
        <w:t>皮帶輪與皮帶之間</w:t>
      </w:r>
      <w:r w:rsidRPr="00F57035">
        <w:rPr>
          <w:rStyle w:val="char"/>
        </w:rPr>
        <w:br/>
      </w:r>
      <w:r w:rsidRPr="00C650E6">
        <w:rPr>
          <w:rStyle w:val="char"/>
        </w:rPr>
        <w:pict>
          <v:shape id="圖片 5" o:spid="_x0000_i1042" type="#_x0000_t75" style="width:85.5pt;height:135.75pt;visibility:visible">
            <v:imagedata r:id="rId37" o:title=""/>
          </v:shape>
        </w:pict>
      </w:r>
    </w:p>
    <w:p w:rsidR="00041D01" w:rsidRDefault="00041D01" w:rsidP="009404DD">
      <w:pPr>
        <w:pStyle w:val="1"/>
        <w:rPr>
          <w:rStyle w:val="char0"/>
        </w:rPr>
      </w:pPr>
      <w:r w:rsidRPr="00F57035">
        <w:rPr>
          <w:rStyle w:val="char0"/>
          <w:rFonts w:hint="eastAsia"/>
        </w:rPr>
        <w:t>《答案》</w:t>
      </w:r>
      <w:r w:rsidRPr="00F57035">
        <w:rPr>
          <w:rStyle w:val="char0"/>
        </w:rPr>
        <w:t>D</w:t>
      </w:r>
    </w:p>
    <w:p w:rsidR="00041D01" w:rsidRDefault="00041D01" w:rsidP="009404DD">
      <w:pPr>
        <w:pStyle w:val="1"/>
        <w:rPr>
          <w:rStyle w:val="char0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24303E">
        <w:rPr>
          <w:rStyle w:val="char"/>
          <w:rFonts w:hint="eastAsia"/>
        </w:rPr>
        <w:t xml:space="preserve">韋翰是貨車司機，某次載運貨物時，發現車輛會不由自主的朝右偏移，可能是以下哪一個原因所導致？　</w:t>
      </w:r>
      <w:r w:rsidRPr="0024303E">
        <w:rPr>
          <w:rStyle w:val="char"/>
        </w:rPr>
        <w:t>(A)</w:t>
      </w:r>
      <w:r w:rsidRPr="0024303E">
        <w:rPr>
          <w:rStyle w:val="char"/>
          <w:rFonts w:hint="eastAsia"/>
        </w:rPr>
        <w:t xml:space="preserve">底盤太低　</w:t>
      </w:r>
      <w:r w:rsidRPr="0024303E">
        <w:rPr>
          <w:rStyle w:val="char"/>
        </w:rPr>
        <w:t>(B)</w:t>
      </w:r>
      <w:r w:rsidRPr="0024303E">
        <w:rPr>
          <w:rStyle w:val="char"/>
          <w:rFonts w:hint="eastAsia"/>
        </w:rPr>
        <w:t xml:space="preserve">底盤太高　</w:t>
      </w:r>
      <w:r w:rsidRPr="0024303E">
        <w:rPr>
          <w:rStyle w:val="char"/>
        </w:rPr>
        <w:t>(C)</w:t>
      </w:r>
      <w:r w:rsidRPr="0024303E">
        <w:rPr>
          <w:rStyle w:val="char"/>
          <w:rFonts w:hint="eastAsia"/>
        </w:rPr>
        <w:t xml:space="preserve">貨物放置位置偏右　</w:t>
      </w:r>
      <w:r w:rsidRPr="0024303E">
        <w:rPr>
          <w:rStyle w:val="char"/>
        </w:rPr>
        <w:t>(D)</w:t>
      </w:r>
      <w:r w:rsidRPr="0024303E">
        <w:rPr>
          <w:rStyle w:val="char"/>
          <w:rFonts w:hint="eastAsia"/>
        </w:rPr>
        <w:t>貨物放置位置偏左</w:t>
      </w:r>
    </w:p>
    <w:p w:rsidR="00041D01" w:rsidRDefault="00041D01" w:rsidP="00832447">
      <w:pPr>
        <w:pStyle w:val="1"/>
        <w:rPr>
          <w:rStyle w:val="char0"/>
        </w:rPr>
      </w:pPr>
      <w:r w:rsidRPr="0024303E">
        <w:rPr>
          <w:rStyle w:val="char0"/>
          <w:rFonts w:hint="eastAsia"/>
        </w:rPr>
        <w:t>《答案》</w:t>
      </w:r>
      <w:r w:rsidRPr="0024303E">
        <w:rPr>
          <w:rStyle w:val="char0"/>
        </w:rPr>
        <w:t>C</w:t>
      </w:r>
    </w:p>
    <w:p w:rsidR="00041D01" w:rsidRDefault="00041D01" w:rsidP="007029ED">
      <w:pPr>
        <w:pStyle w:val="1"/>
        <w:rPr>
          <w:rStyle w:val="char1"/>
        </w:rPr>
      </w:pPr>
      <w:r w:rsidRPr="0024303E">
        <w:rPr>
          <w:rStyle w:val="char1"/>
          <w:rFonts w:hint="eastAsia"/>
        </w:rPr>
        <w:t>詳解：車輛重心偏移時，易造成車輛行進方向偏移。</w:t>
      </w:r>
    </w:p>
    <w:p w:rsidR="00041D01" w:rsidRDefault="00041D01" w:rsidP="007029ED">
      <w:pPr>
        <w:pStyle w:val="1"/>
        <w:rPr>
          <w:rStyle w:val="char1"/>
        </w:rPr>
      </w:pPr>
    </w:p>
    <w:p w:rsidR="00041D01" w:rsidRDefault="00041D01" w:rsidP="002239B9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614947">
        <w:rPr>
          <w:rStyle w:val="char"/>
          <w:rFonts w:hint="eastAsia"/>
        </w:rPr>
        <w:t>關於設計的敘述，下列何者</w:t>
      </w:r>
      <w:r w:rsidRPr="00614947">
        <w:rPr>
          <w:rStyle w:val="char"/>
          <w:rFonts w:hint="eastAsia"/>
          <w:u w:val="double"/>
        </w:rPr>
        <w:t>錯誤</w:t>
      </w:r>
      <w:r w:rsidRPr="00614947">
        <w:rPr>
          <w:rStyle w:val="char"/>
          <w:rFonts w:hint="eastAsia"/>
        </w:rPr>
        <w:t xml:space="preserve">？　</w:t>
      </w:r>
      <w:r w:rsidRPr="00614947">
        <w:rPr>
          <w:rStyle w:val="char"/>
        </w:rPr>
        <w:t>(A)</w:t>
      </w:r>
      <w:r w:rsidRPr="00614947">
        <w:rPr>
          <w:rStyle w:val="char"/>
          <w:rFonts w:hint="eastAsia"/>
        </w:rPr>
        <w:t xml:space="preserve">好的設計可順利解決問題　</w:t>
      </w:r>
      <w:r w:rsidRPr="00614947">
        <w:rPr>
          <w:rStyle w:val="char"/>
        </w:rPr>
        <w:t>(B)</w:t>
      </w:r>
      <w:r w:rsidRPr="00614947">
        <w:rPr>
          <w:rStyle w:val="char"/>
          <w:rFonts w:hint="eastAsia"/>
        </w:rPr>
        <w:t xml:space="preserve">設計須以使用者需求為出發點　</w:t>
      </w:r>
      <w:r w:rsidRPr="00614947">
        <w:rPr>
          <w:rStyle w:val="char"/>
        </w:rPr>
        <w:t>(C)</w:t>
      </w:r>
      <w:r w:rsidRPr="00614947">
        <w:rPr>
          <w:rStyle w:val="char"/>
          <w:rFonts w:hint="eastAsia"/>
        </w:rPr>
        <w:t xml:space="preserve">設計時不須考慮條件和資源限制，可盡情發揮　</w:t>
      </w:r>
      <w:r w:rsidRPr="00614947">
        <w:rPr>
          <w:rStyle w:val="char"/>
        </w:rPr>
        <w:t>(D)</w:t>
      </w:r>
      <w:r w:rsidRPr="00614947">
        <w:rPr>
          <w:rStyle w:val="char"/>
          <w:rFonts w:hint="eastAsia"/>
        </w:rPr>
        <w:t>可跨領域構思解決問題的方式</w:t>
      </w:r>
    </w:p>
    <w:p w:rsidR="00041D01" w:rsidRDefault="00041D01" w:rsidP="00FC3DE0">
      <w:pPr>
        <w:pStyle w:val="1"/>
        <w:rPr>
          <w:rStyle w:val="char0"/>
        </w:rPr>
      </w:pPr>
      <w:r w:rsidRPr="00614947">
        <w:rPr>
          <w:rStyle w:val="char0"/>
          <w:rFonts w:hint="eastAsia"/>
        </w:rPr>
        <w:t>《答案》</w:t>
      </w:r>
      <w:r w:rsidRPr="00614947">
        <w:rPr>
          <w:rStyle w:val="char0"/>
        </w:rPr>
        <w:t>C</w:t>
      </w:r>
    </w:p>
    <w:p w:rsidR="00041D01" w:rsidRDefault="00041D01" w:rsidP="00FC3DE0">
      <w:pPr>
        <w:pStyle w:val="1"/>
        <w:rPr>
          <w:rStyle w:val="char0"/>
        </w:rPr>
      </w:pPr>
    </w:p>
    <w:p w:rsidR="00041D01" w:rsidRPr="00FC3DE0" w:rsidRDefault="00041D01" w:rsidP="00FC3DE0">
      <w:pPr>
        <w:pStyle w:val="1"/>
        <w:rPr>
          <w:rStyle w:val="char0"/>
        </w:rPr>
      </w:pPr>
    </w:p>
    <w:sectPr w:rsidR="00041D01" w:rsidRPr="00FC3DE0" w:rsidSect="006E1792">
      <w:footerReference w:type="default" r:id="rId38"/>
      <w:headerReference w:type="first" r:id="rId39"/>
      <w:footerReference w:type="first" r:id="rId40"/>
      <w:pgSz w:w="14572" w:h="20639" w:code="12"/>
      <w:pgMar w:top="720" w:right="720" w:bottom="720" w:left="720" w:header="567" w:footer="850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D01" w:rsidRDefault="00041D01" w:rsidP="0097293E">
      <w:r>
        <w:separator/>
      </w:r>
    </w:p>
  </w:endnote>
  <w:endnote w:type="continuationSeparator" w:id="0">
    <w:p w:rsidR="00041D01" w:rsidRDefault="00041D01" w:rsidP="00972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D01" w:rsidRDefault="00041D01" w:rsidP="005E6FE3">
    <w:pPr>
      <w:pStyle w:val="Footer"/>
      <w:jc w:val="center"/>
    </w:pPr>
    <w:fldSimple w:instr="PAGE   \* MERGEFORMAT">
      <w:r w:rsidRPr="000F0BD1">
        <w:rPr>
          <w:noProof/>
          <w:lang w:val="zh-TW"/>
        </w:rPr>
        <w:t>4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D01" w:rsidRDefault="00041D01">
    <w:pPr>
      <w:pStyle w:val="Footer"/>
      <w:jc w:val="center"/>
    </w:pPr>
    <w:fldSimple w:instr="PAGE   \* MERGEFORMAT">
      <w:r w:rsidRPr="000F0BD1">
        <w:rPr>
          <w:noProof/>
          <w:lang w:val="zh-TW"/>
        </w:rPr>
        <w:t>1</w:t>
      </w:r>
    </w:fldSimple>
  </w:p>
  <w:p w:rsidR="00041D01" w:rsidRDefault="00041D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D01" w:rsidRDefault="00041D01" w:rsidP="0097293E">
      <w:r>
        <w:separator/>
      </w:r>
    </w:p>
  </w:footnote>
  <w:footnote w:type="continuationSeparator" w:id="0">
    <w:p w:rsidR="00041D01" w:rsidRDefault="00041D01" w:rsidP="009729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6764" w:type="dxa"/>
      <w:tblInd w:w="-34" w:type="dxa"/>
      <w:tblLook w:val="00A0"/>
    </w:tblPr>
    <w:tblGrid>
      <w:gridCol w:w="13382"/>
      <w:gridCol w:w="13382"/>
    </w:tblGrid>
    <w:tr w:rsidR="00041D01" w:rsidRPr="00D36858" w:rsidTr="00D36858">
      <w:trPr>
        <w:trHeight w:val="70"/>
      </w:trPr>
      <w:tc>
        <w:tcPr>
          <w:tcW w:w="13382" w:type="dxa"/>
        </w:tcPr>
        <w:p w:rsidR="00041D01" w:rsidRPr="00D36858" w:rsidRDefault="00041D01" w:rsidP="005C26EE">
          <w:pPr>
            <w:pStyle w:val="Header"/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2049" type="#_x0000_t202" style="position:absolute;margin-left:594.2pt;margin-top:7.65pt;width:60.75pt;height:57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" strokeweight=".5pt">
                <v:textbox>
                  <w:txbxContent>
                    <w:p w:rsidR="00041D01" w:rsidRDefault="00041D01" w:rsidP="006220D5">
                      <w:r>
                        <w:rPr>
                          <w:rFonts w:hint="eastAsia"/>
                        </w:rPr>
                        <w:t>得分：</w:t>
                      </w:r>
                    </w:p>
                  </w:txbxContent>
                </v:textbox>
              </v:shape>
            </w:pic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自強國中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國中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110  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學年度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上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>學期</w:t>
          </w:r>
        </w:p>
      </w:tc>
      <w:tc>
        <w:tcPr>
          <w:tcW w:w="13382" w:type="dxa"/>
        </w:tcPr>
        <w:p w:rsidR="00041D01" w:rsidRPr="00D36858" w:rsidRDefault="00041D01" w:rsidP="00E12D0A">
          <w:pPr>
            <w:pStyle w:val="Header"/>
            <w:rPr>
              <w:rFonts w:ascii="微軟正黑體" w:eastAsia="微軟正黑體" w:hAnsi="微軟正黑體"/>
            </w:rPr>
          </w:pPr>
        </w:p>
      </w:tc>
    </w:tr>
    <w:tr w:rsidR="00041D01" w:rsidRPr="00D36858" w:rsidTr="00D36858">
      <w:trPr>
        <w:trHeight w:val="70"/>
      </w:trPr>
      <w:tc>
        <w:tcPr>
          <w:tcW w:w="13382" w:type="dxa"/>
        </w:tcPr>
        <w:p w:rsidR="00041D01" w:rsidRPr="00D36858" w:rsidRDefault="00041D01" w:rsidP="005C26EE">
          <w:pPr>
            <w:pStyle w:val="Header"/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  <w:u w:val="single"/>
            </w:rPr>
          </w:pP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科技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範圍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</w:rPr>
            <w:t>：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八年級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科技領域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補考題庫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</w:p>
      </w:tc>
      <w:tc>
        <w:tcPr>
          <w:tcW w:w="13382" w:type="dxa"/>
        </w:tcPr>
        <w:p w:rsidR="00041D01" w:rsidRPr="00D36858" w:rsidRDefault="00041D01" w:rsidP="00E12D0A">
          <w:pPr>
            <w:pStyle w:val="Header"/>
            <w:rPr>
              <w:rFonts w:ascii="微軟正黑體" w:eastAsia="微軟正黑體" w:hAnsi="微軟正黑體"/>
            </w:rPr>
          </w:pPr>
        </w:p>
      </w:tc>
    </w:tr>
    <w:tr w:rsidR="00041D01" w:rsidRPr="00D36858" w:rsidTr="00D36858">
      <w:trPr>
        <w:trHeight w:val="70"/>
      </w:trPr>
      <w:tc>
        <w:tcPr>
          <w:tcW w:w="13382" w:type="dxa"/>
          <w:tcBorders>
            <w:bottom w:val="double" w:sz="4" w:space="0" w:color="auto"/>
          </w:tcBorders>
        </w:tcPr>
        <w:p w:rsidR="00041D01" w:rsidRPr="00D36858" w:rsidRDefault="00041D01" w:rsidP="005C26EE">
          <w:pPr>
            <w:rPr>
              <w:sz w:val="28"/>
              <w:szCs w:val="28"/>
            </w:rPr>
          </w:pP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   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>年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  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班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座號：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　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D36858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姓名：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D36858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　　　</w:t>
          </w:r>
          <w:r w:rsidRPr="00D36858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</w:p>
      </w:tc>
      <w:tc>
        <w:tcPr>
          <w:tcW w:w="13382" w:type="dxa"/>
          <w:tcBorders>
            <w:bottom w:val="double" w:sz="4" w:space="0" w:color="auto"/>
          </w:tcBorders>
        </w:tcPr>
        <w:p w:rsidR="00041D01" w:rsidRPr="00D36858" w:rsidRDefault="00041D01" w:rsidP="00E12D0A">
          <w:pPr>
            <w:pStyle w:val="Header"/>
            <w:rPr>
              <w:rFonts w:ascii="微軟正黑體" w:eastAsia="微軟正黑體" w:hAnsi="微軟正黑體"/>
            </w:rPr>
          </w:pPr>
        </w:p>
      </w:tc>
    </w:tr>
  </w:tbl>
  <w:p w:rsidR="00041D01" w:rsidRPr="009937DD" w:rsidRDefault="00041D01">
    <w:pPr>
      <w:pStyle w:val="Header"/>
      <w:rPr>
        <w:rFonts w:ascii="微軟正黑體" w:eastAsia="微軟正黑體" w:hAnsi="微軟正黑體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37F3B"/>
    <w:multiLevelType w:val="singleLevel"/>
    <w:tmpl w:val="D2768C38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cs="Times New Roman" w:hint="eastAsia"/>
        <w:b w:val="0"/>
        <w:i w:val="0"/>
        <w:color w:val="00000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293E"/>
    <w:rsid w:val="00020E4D"/>
    <w:rsid w:val="00024856"/>
    <w:rsid w:val="00041D01"/>
    <w:rsid w:val="00042B68"/>
    <w:rsid w:val="00091E52"/>
    <w:rsid w:val="000B3C99"/>
    <w:rsid w:val="000F0BD1"/>
    <w:rsid w:val="00116D1C"/>
    <w:rsid w:val="001260F1"/>
    <w:rsid w:val="00131076"/>
    <w:rsid w:val="00150544"/>
    <w:rsid w:val="00154181"/>
    <w:rsid w:val="00216E17"/>
    <w:rsid w:val="00220D58"/>
    <w:rsid w:val="00222FF7"/>
    <w:rsid w:val="002239B9"/>
    <w:rsid w:val="002404D0"/>
    <w:rsid w:val="0024303E"/>
    <w:rsid w:val="002E3222"/>
    <w:rsid w:val="002E4899"/>
    <w:rsid w:val="00303FA5"/>
    <w:rsid w:val="003201DA"/>
    <w:rsid w:val="00350192"/>
    <w:rsid w:val="003A54DC"/>
    <w:rsid w:val="003C14C1"/>
    <w:rsid w:val="003C29CA"/>
    <w:rsid w:val="00480A2A"/>
    <w:rsid w:val="00502D9B"/>
    <w:rsid w:val="00573007"/>
    <w:rsid w:val="005B117E"/>
    <w:rsid w:val="005B6C07"/>
    <w:rsid w:val="005C26EE"/>
    <w:rsid w:val="005D4B8A"/>
    <w:rsid w:val="005E287E"/>
    <w:rsid w:val="005E6FE3"/>
    <w:rsid w:val="006110BF"/>
    <w:rsid w:val="00614947"/>
    <w:rsid w:val="006220D5"/>
    <w:rsid w:val="00636C4F"/>
    <w:rsid w:val="0068098A"/>
    <w:rsid w:val="00686E85"/>
    <w:rsid w:val="006B72C6"/>
    <w:rsid w:val="006E1792"/>
    <w:rsid w:val="007029ED"/>
    <w:rsid w:val="00706CE6"/>
    <w:rsid w:val="00742400"/>
    <w:rsid w:val="00742CC7"/>
    <w:rsid w:val="007577F1"/>
    <w:rsid w:val="007827FD"/>
    <w:rsid w:val="007A4BD0"/>
    <w:rsid w:val="007C3516"/>
    <w:rsid w:val="007D4CB4"/>
    <w:rsid w:val="007E708A"/>
    <w:rsid w:val="00801DF4"/>
    <w:rsid w:val="00832447"/>
    <w:rsid w:val="00835532"/>
    <w:rsid w:val="00883604"/>
    <w:rsid w:val="008A29C9"/>
    <w:rsid w:val="008A4E5D"/>
    <w:rsid w:val="009118D9"/>
    <w:rsid w:val="00921C75"/>
    <w:rsid w:val="009404DD"/>
    <w:rsid w:val="0097293E"/>
    <w:rsid w:val="009874DF"/>
    <w:rsid w:val="009937DD"/>
    <w:rsid w:val="009A1437"/>
    <w:rsid w:val="009A7D57"/>
    <w:rsid w:val="009C24E2"/>
    <w:rsid w:val="009E7B3E"/>
    <w:rsid w:val="00A0145D"/>
    <w:rsid w:val="00A14C30"/>
    <w:rsid w:val="00A65922"/>
    <w:rsid w:val="00A74387"/>
    <w:rsid w:val="00A86FFB"/>
    <w:rsid w:val="00A94082"/>
    <w:rsid w:val="00AA0F35"/>
    <w:rsid w:val="00AA324C"/>
    <w:rsid w:val="00AC34EE"/>
    <w:rsid w:val="00AF0BD4"/>
    <w:rsid w:val="00B05C1F"/>
    <w:rsid w:val="00B35975"/>
    <w:rsid w:val="00BA76A1"/>
    <w:rsid w:val="00C650E6"/>
    <w:rsid w:val="00CC3B0B"/>
    <w:rsid w:val="00CE08C0"/>
    <w:rsid w:val="00CE181D"/>
    <w:rsid w:val="00D24982"/>
    <w:rsid w:val="00D26D32"/>
    <w:rsid w:val="00D36858"/>
    <w:rsid w:val="00D825A7"/>
    <w:rsid w:val="00E12D0A"/>
    <w:rsid w:val="00ED26B9"/>
    <w:rsid w:val="00F57035"/>
    <w:rsid w:val="00F61479"/>
    <w:rsid w:val="00F739E7"/>
    <w:rsid w:val="00FC3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0E6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293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293E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7293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293E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5E6FE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2239B9"/>
    <w:rPr>
      <w:rFonts w:cs="Times New Roman"/>
    </w:rPr>
  </w:style>
  <w:style w:type="character" w:customStyle="1" w:styleId="char">
    <w:name w:val="char國中題目"/>
    <w:uiPriority w:val="99"/>
    <w:rsid w:val="002239B9"/>
    <w:rPr>
      <w:rFonts w:ascii="Times New Roman" w:eastAsia="新細明體" w:hAnsi="Times New Roman"/>
      <w:color w:val="000000"/>
      <w:w w:val="100"/>
      <w:kern w:val="0"/>
      <w:sz w:val="24"/>
      <w:u w:val="none"/>
    </w:rPr>
  </w:style>
  <w:style w:type="paragraph" w:customStyle="1" w:styleId="1">
    <w:name w:val="內文1"/>
    <w:uiPriority w:val="99"/>
    <w:rsid w:val="002239B9"/>
    <w:pPr>
      <w:widowControl w:val="0"/>
      <w:adjustRightInd w:val="0"/>
      <w:snapToGrid w:val="0"/>
    </w:pPr>
    <w:rPr>
      <w:rFonts w:ascii="Times New Roman" w:hAnsi="Times New Roman"/>
      <w:color w:val="000000"/>
      <w:kern w:val="0"/>
      <w:szCs w:val="24"/>
    </w:rPr>
  </w:style>
  <w:style w:type="character" w:customStyle="1" w:styleId="char0">
    <w:name w:val="char國中答案"/>
    <w:uiPriority w:val="99"/>
    <w:rsid w:val="002239B9"/>
    <w:rPr>
      <w:rFonts w:ascii="Times New Roman" w:eastAsia="新細明體" w:hAnsi="Times New Roman"/>
      <w:color w:val="0000FF"/>
      <w:w w:val="100"/>
      <w:kern w:val="0"/>
      <w:sz w:val="24"/>
      <w:u w:val="none"/>
    </w:rPr>
  </w:style>
  <w:style w:type="character" w:customStyle="1" w:styleId="char1">
    <w:name w:val="char國中詳解"/>
    <w:uiPriority w:val="99"/>
    <w:rsid w:val="002239B9"/>
    <w:rPr>
      <w:rFonts w:ascii="Times New Roman" w:eastAsia="新細明體" w:hAnsi="Times New Roman"/>
      <w:color w:val="008000"/>
      <w:w w:val="100"/>
      <w:kern w:val="0"/>
      <w:sz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K1081210/AppData/Local/Temp/SNAGHTML175434c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../../../../K1081210/AppData/Local/Temp/SNAGHTML1ad1aa5.PNG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../../../../K1081210/AppData/Local/Temp/SNAGHTMLb8d2c2.PN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../../../../K1081210/AppData/Local/Temp/SNAGHTML17bec02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../../../../K1081210/AppData/Local/Temp/SNAGHTML17c2a92.PNG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../../../../K1081210/AppData/Local/Temp/SNAGHTML73d5fd.PNG" TargetMode="External"/><Relationship Id="rId32" Type="http://schemas.openxmlformats.org/officeDocument/2006/relationships/image" Target="../../../../K1081210/AppData/Local/Temp/SNAGHTML1ae0a83.PNG" TargetMode="External"/><Relationship Id="rId37" Type="http://schemas.openxmlformats.org/officeDocument/2006/relationships/image" Target="media/image18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../../../../K1081210/AppData/Local/Temp/SNAGHTML1ad9767.PNG" TargetMode="External"/><Relationship Id="rId36" Type="http://schemas.openxmlformats.org/officeDocument/2006/relationships/image" Target="../../../../K1081210/AppData/Local/Temp/SNAGHTML98853a.PNG" TargetMode="External"/><Relationship Id="rId10" Type="http://schemas.openxmlformats.org/officeDocument/2006/relationships/image" Target="../../../../K1081210/AppData/Local/Temp/SNAGHTML17bc8ea.PNG" TargetMode="External"/><Relationship Id="rId19" Type="http://schemas.openxmlformats.org/officeDocument/2006/relationships/image" Target="../../../../K1081210/AppData/Local/Temp/SNAGHTML1b7c29d.PNG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../../../../K1081210/AppData/Local/Temp/SNAGHTML17c075a.PN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../../../../K1081210/AppData/Local/Temp/SNAGHTML1adefc8.PNG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738</Words>
  <Characters>4207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一、選擇：</dc:title>
  <dc:subject/>
  <dc:creator>Kang Hsuan Educational Publishing Group</dc:creator>
  <cp:keywords/>
  <dc:description/>
  <cp:lastModifiedBy>User</cp:lastModifiedBy>
  <cp:revision>2</cp:revision>
  <dcterms:created xsi:type="dcterms:W3CDTF">2022-01-10T04:37:00Z</dcterms:created>
  <dcterms:modified xsi:type="dcterms:W3CDTF">2022-01-10T04:37:00Z</dcterms:modified>
</cp:coreProperties>
</file>